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nt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5529"/>
        <w:gridCol w:w="3543"/>
      </w:tblGrid>
      <w:tr w:rsidR="00491FD4" w14:paraId="0C614FFE" w14:textId="77777777" w:rsidTr="005B3AC4">
        <w:trPr>
          <w:trHeight w:val="2060"/>
        </w:trPr>
        <w:tc>
          <w:tcPr>
            <w:tcW w:w="5529" w:type="dxa"/>
          </w:tcPr>
          <w:p w14:paraId="225FA9A0" w14:textId="77777777" w:rsidR="00491FD4" w:rsidRPr="00F27501" w:rsidRDefault="00491FD4" w:rsidP="00491FD4">
            <w:pPr>
              <w:pStyle w:val="Sidhuvud-rubrik"/>
            </w:pPr>
            <w:r w:rsidRPr="00D45BC1">
              <w:t>H</w:t>
            </w:r>
            <w:r>
              <w:t>andläggare</w:t>
            </w:r>
          </w:p>
          <w:p w14:paraId="4AFB1D9D" w14:textId="74568755" w:rsidR="00491FD4" w:rsidRDefault="00405212" w:rsidP="00491FD4">
            <w:pPr>
              <w:pStyle w:val="Handlggarinfo"/>
            </w:pPr>
            <w:r>
              <w:t>Planarkitekt, Joel Thölix</w:t>
            </w:r>
          </w:p>
          <w:p w14:paraId="1EABFC9C" w14:textId="305A5DCE" w:rsidR="00491FD4" w:rsidRPr="008719D1" w:rsidRDefault="00491FD4" w:rsidP="00491FD4">
            <w:pPr>
              <w:pStyle w:val="Sidhuvud"/>
            </w:pPr>
            <w:r w:rsidRPr="00D45BC1">
              <w:rPr>
                <w:rStyle w:val="Sidhuvud-rubrikChar"/>
              </w:rPr>
              <w:t>T</w:t>
            </w:r>
            <w:r>
              <w:rPr>
                <w:rStyle w:val="Sidhuvud-rubrikChar"/>
              </w:rPr>
              <w:t>elefon</w:t>
            </w:r>
            <w:r w:rsidRPr="008719D1">
              <w:t xml:space="preserve"> </w:t>
            </w:r>
            <w:r w:rsidR="00405212">
              <w:t>+</w:t>
            </w:r>
            <w:proofErr w:type="gramStart"/>
            <w:r w:rsidR="00405212">
              <w:t>46522697325</w:t>
            </w:r>
            <w:proofErr w:type="gramEnd"/>
          </w:p>
          <w:p w14:paraId="4706A7B7" w14:textId="24425C7F" w:rsidR="00491FD4" w:rsidRPr="00E629E0" w:rsidRDefault="00405212" w:rsidP="00491FD4">
            <w:pPr>
              <w:pStyle w:val="Handlggarinfo"/>
            </w:pPr>
            <w:r>
              <w:t>Joel.tholix@uddevalla.se</w:t>
            </w:r>
          </w:p>
        </w:tc>
        <w:tc>
          <w:tcPr>
            <w:tcW w:w="3543" w:type="dxa"/>
          </w:tcPr>
          <w:p w14:paraId="7AD9B0D2" w14:textId="31395434" w:rsidR="00F22BBA" w:rsidRPr="001E55E4" w:rsidRDefault="009A5863" w:rsidP="00491FD4">
            <w:pPr>
              <w:pStyle w:val="adress"/>
            </w:pPr>
            <w:r w:rsidRPr="00863B1D">
              <w:t xml:space="preserve">Till </w:t>
            </w:r>
            <w:r w:rsidR="003609BF" w:rsidRPr="00863B1D">
              <w:t xml:space="preserve">allmänhet och </w:t>
            </w:r>
            <w:r w:rsidRPr="00863B1D">
              <w:t>sakägare</w:t>
            </w:r>
            <w:r w:rsidRPr="00863B1D">
              <w:br/>
            </w:r>
            <w:r w:rsidR="003609BF" w:rsidRPr="00863B1D">
              <w:t>(</w:t>
            </w:r>
            <w:r w:rsidRPr="00863B1D">
              <w:t>enl</w:t>
            </w:r>
            <w:r w:rsidR="003609BF" w:rsidRPr="00863B1D">
              <w:t>.</w:t>
            </w:r>
            <w:r w:rsidRPr="00863B1D">
              <w:t xml:space="preserve"> sändlista</w:t>
            </w:r>
            <w:r w:rsidR="003609BF" w:rsidRPr="00863B1D">
              <w:t>)</w:t>
            </w:r>
          </w:p>
        </w:tc>
      </w:tr>
    </w:tbl>
    <w:p w14:paraId="5FABB5B2" w14:textId="20D567FE" w:rsidR="006777C1" w:rsidRDefault="0060719F" w:rsidP="006B7036">
      <w:pPr>
        <w:pStyle w:val="Rubrik1"/>
        <w:ind w:right="-2"/>
      </w:pPr>
      <w:r>
        <w:t xml:space="preserve">Detaljplan för </w:t>
      </w:r>
      <w:r w:rsidR="006133C0">
        <w:t>Fisketången 1</w:t>
      </w:r>
      <w:r w:rsidR="006777C1" w:rsidRPr="00405212">
        <w:t xml:space="preserve"> avseende höjning av byggrätter</w:t>
      </w:r>
    </w:p>
    <w:p w14:paraId="59664EB2" w14:textId="20EEACF6" w:rsidR="006777C1" w:rsidRPr="00A050E0" w:rsidRDefault="009C56E2" w:rsidP="006B7036">
      <w:pPr>
        <w:pStyle w:val="Rubrik2"/>
        <w:ind w:right="-2"/>
      </w:pPr>
      <w:r>
        <w:t>KUNGÖRELSE</w:t>
      </w:r>
      <w:r w:rsidR="006777C1">
        <w:t xml:space="preserve"> OM </w:t>
      </w:r>
      <w:r w:rsidR="00757256">
        <w:t>SAMRÅD</w:t>
      </w:r>
      <w:r w:rsidR="006777C1">
        <w:t xml:space="preserve"> </w:t>
      </w:r>
      <w:r w:rsidR="00416D58">
        <w:t>FÖR</w:t>
      </w:r>
      <w:r w:rsidR="006777C1">
        <w:t xml:space="preserve"> DETALJPLAN</w:t>
      </w:r>
    </w:p>
    <w:p w14:paraId="4A982265" w14:textId="24982D60" w:rsidR="00757256" w:rsidRDefault="006777C1" w:rsidP="00397DD7">
      <w:pPr>
        <w:pStyle w:val="Brdtext"/>
        <w:rPr>
          <w:shd w:val="clear" w:color="auto" w:fill="FFFFFF"/>
        </w:rPr>
      </w:pPr>
      <w:r>
        <w:t xml:space="preserve">Ett förslag till detaljplan för </w:t>
      </w:r>
      <w:r w:rsidR="006133C0">
        <w:t>Fisketången 1</w:t>
      </w:r>
      <w:r>
        <w:t xml:space="preserve"> </w:t>
      </w:r>
      <w:r w:rsidR="0074426C">
        <w:t>är</w:t>
      </w:r>
      <w:r>
        <w:t xml:space="preserve"> utställd för samråd under tiden </w:t>
      </w:r>
      <w:r w:rsidR="00405212" w:rsidRPr="008966C8">
        <w:rPr>
          <w:b/>
          <w:bCs/>
        </w:rPr>
        <w:t>2021</w:t>
      </w:r>
      <w:r w:rsidRPr="008966C8">
        <w:rPr>
          <w:b/>
          <w:bCs/>
        </w:rPr>
        <w:t>-</w:t>
      </w:r>
      <w:r w:rsidR="00405212" w:rsidRPr="008966C8">
        <w:rPr>
          <w:b/>
          <w:bCs/>
        </w:rPr>
        <w:t>0</w:t>
      </w:r>
      <w:r w:rsidR="00D55995" w:rsidRPr="008966C8">
        <w:rPr>
          <w:b/>
          <w:bCs/>
        </w:rPr>
        <w:t>3</w:t>
      </w:r>
      <w:r w:rsidRPr="008966C8">
        <w:rPr>
          <w:b/>
          <w:bCs/>
        </w:rPr>
        <w:t>-</w:t>
      </w:r>
      <w:r w:rsidR="006133C0">
        <w:rPr>
          <w:b/>
          <w:bCs/>
        </w:rPr>
        <w:t>2</w:t>
      </w:r>
      <w:r w:rsidR="00822E5A" w:rsidRPr="008966C8">
        <w:rPr>
          <w:b/>
          <w:bCs/>
        </w:rPr>
        <w:t>8</w:t>
      </w:r>
      <w:r w:rsidR="008966C8">
        <w:rPr>
          <w:b/>
          <w:bCs/>
        </w:rPr>
        <w:t xml:space="preserve"> till </w:t>
      </w:r>
      <w:r w:rsidR="00405212" w:rsidRPr="008966C8">
        <w:rPr>
          <w:b/>
          <w:bCs/>
        </w:rPr>
        <w:t>2021</w:t>
      </w:r>
      <w:r w:rsidRPr="008966C8">
        <w:rPr>
          <w:b/>
          <w:bCs/>
        </w:rPr>
        <w:t>-</w:t>
      </w:r>
      <w:r w:rsidR="00405212" w:rsidRPr="008966C8">
        <w:rPr>
          <w:b/>
          <w:bCs/>
        </w:rPr>
        <w:t>04</w:t>
      </w:r>
      <w:r w:rsidRPr="008966C8">
        <w:rPr>
          <w:b/>
          <w:bCs/>
        </w:rPr>
        <w:t>-</w:t>
      </w:r>
      <w:r w:rsidR="006133C0">
        <w:rPr>
          <w:b/>
          <w:bCs/>
        </w:rPr>
        <w:t>23</w:t>
      </w:r>
      <w:r>
        <w:t>. Plan</w:t>
      </w:r>
      <w:r w:rsidR="00405212">
        <w:t>förslaget</w:t>
      </w:r>
      <w:r>
        <w:t xml:space="preserve"> är upprättad av </w:t>
      </w:r>
      <w:r w:rsidRPr="00405212">
        <w:t xml:space="preserve">Samhällsbyggnadsförvaltningen </w:t>
      </w:r>
      <w:r w:rsidR="00405212" w:rsidRPr="00405212">
        <w:t>202</w:t>
      </w:r>
      <w:r w:rsidR="006133C0">
        <w:t>2</w:t>
      </w:r>
      <w:r w:rsidRPr="00405212">
        <w:t>-</w:t>
      </w:r>
      <w:r w:rsidR="00405212" w:rsidRPr="00405212">
        <w:t>0</w:t>
      </w:r>
      <w:r w:rsidR="006133C0">
        <w:t>3</w:t>
      </w:r>
      <w:r w:rsidRPr="00405212">
        <w:t>-</w:t>
      </w:r>
      <w:r w:rsidR="006133C0">
        <w:t>03</w:t>
      </w:r>
      <w:r w:rsidRPr="00405212">
        <w:t>.</w:t>
      </w:r>
      <w:r>
        <w:t xml:space="preserve"> </w:t>
      </w:r>
      <w:r w:rsidR="00757256" w:rsidRPr="006133C0">
        <w:rPr>
          <w:b/>
          <w:bCs/>
          <w:shd w:val="clear" w:color="auto" w:fill="FFFFFF"/>
        </w:rPr>
        <w:t>Samrådet</w:t>
      </w:r>
      <w:r w:rsidR="006133C0" w:rsidRPr="006133C0">
        <w:rPr>
          <w:b/>
          <w:bCs/>
          <w:shd w:val="clear" w:color="auto" w:fill="FFFFFF"/>
        </w:rPr>
        <w:t>s</w:t>
      </w:r>
      <w:r w:rsidR="00757256" w:rsidRPr="006133C0">
        <w:rPr>
          <w:b/>
          <w:bCs/>
          <w:shd w:val="clear" w:color="auto" w:fill="FFFFFF"/>
        </w:rPr>
        <w:t xml:space="preserve"> syft</w:t>
      </w:r>
      <w:r w:rsidR="006133C0" w:rsidRPr="006133C0">
        <w:rPr>
          <w:b/>
          <w:bCs/>
          <w:shd w:val="clear" w:color="auto" w:fill="FFFFFF"/>
        </w:rPr>
        <w:t>e</w:t>
      </w:r>
      <w:r w:rsidR="006133C0">
        <w:rPr>
          <w:shd w:val="clear" w:color="auto" w:fill="FFFFFF"/>
        </w:rPr>
        <w:t xml:space="preserve"> är</w:t>
      </w:r>
      <w:r w:rsidR="00757256">
        <w:rPr>
          <w:shd w:val="clear" w:color="auto" w:fill="FFFFFF"/>
        </w:rPr>
        <w:t xml:space="preserve"> att samla in information, önskemål och synpunkter som </w:t>
      </w:r>
      <w:r w:rsidR="00757256" w:rsidRPr="00757256">
        <w:t>berör</w:t>
      </w:r>
      <w:r w:rsidR="00757256">
        <w:rPr>
          <w:shd w:val="clear" w:color="auto" w:fill="FFFFFF"/>
        </w:rPr>
        <w:t xml:space="preserve"> planförslaget och överväga dessa i ett tidigt skede av detaljplanearbetet. </w:t>
      </w:r>
    </w:p>
    <w:p w14:paraId="7D118D9E" w14:textId="77777777" w:rsidR="001363D0" w:rsidRPr="00757256" w:rsidRDefault="001363D0" w:rsidP="00397DD7">
      <w:pPr>
        <w:pStyle w:val="Brdtext"/>
      </w:pPr>
    </w:p>
    <w:p w14:paraId="36AEA6D4" w14:textId="77777777" w:rsidR="001363D0" w:rsidRDefault="001363D0" w:rsidP="001363D0">
      <w:pPr>
        <w:pStyle w:val="Brdtext"/>
        <w:keepNext/>
      </w:pPr>
      <w:r>
        <w:rPr>
          <w:noProof/>
        </w:rPr>
        <w:drawing>
          <wp:inline distT="0" distB="0" distL="0" distR="0" wp14:anchorId="50203A28" wp14:editId="6307280C">
            <wp:extent cx="5039360" cy="545465"/>
            <wp:effectExtent l="0" t="0" r="8890" b="698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2F52C" w14:textId="28DAB824" w:rsidR="001363D0" w:rsidRDefault="001363D0" w:rsidP="001363D0">
      <w:pPr>
        <w:pStyle w:val="Beskrivning"/>
      </w:pPr>
      <w:r>
        <w:t xml:space="preserve">Figur </w:t>
      </w:r>
      <w:fldSimple w:instr=" SEQ Figur \* ARABIC ">
        <w:r>
          <w:rPr>
            <w:noProof/>
          </w:rPr>
          <w:t>1</w:t>
        </w:r>
      </w:fldSimple>
      <w:r>
        <w:t>. Planprocess</w:t>
      </w:r>
      <w:r w:rsidR="00A57C1B">
        <w:t>. Vad som hänt, var vi är och vart vi är på väg.</w:t>
      </w:r>
    </w:p>
    <w:p w14:paraId="2AB0C424" w14:textId="77777777" w:rsidR="001363D0" w:rsidRPr="001363D0" w:rsidRDefault="001363D0" w:rsidP="001363D0"/>
    <w:p w14:paraId="08D85EC4" w14:textId="456C59EF" w:rsidR="00405212" w:rsidRDefault="003609BF" w:rsidP="00397DD7">
      <w:pPr>
        <w:pStyle w:val="Brdtext"/>
        <w:rPr>
          <w:highlight w:val="yellow"/>
        </w:rPr>
      </w:pPr>
      <w:r>
        <w:t>Detaljplane</w:t>
      </w:r>
      <w:r w:rsidR="006133C0">
        <w:t>förslaget</w:t>
      </w:r>
      <w:r w:rsidR="00405212" w:rsidRPr="00AB6795">
        <w:t xml:space="preserve"> syftar till att </w:t>
      </w:r>
      <w:r w:rsidR="006133C0">
        <w:t xml:space="preserve">pröva lämpligheten att </w:t>
      </w:r>
      <w:r w:rsidR="00405212" w:rsidRPr="00AB6795">
        <w:t>höj</w:t>
      </w:r>
      <w:r w:rsidR="006133C0">
        <w:t xml:space="preserve">a </w:t>
      </w:r>
      <w:r w:rsidR="00405212" w:rsidRPr="00AB6795">
        <w:t>byggrätte</w:t>
      </w:r>
      <w:r w:rsidR="006133C0">
        <w:t xml:space="preserve">n till fem våningar. </w:t>
      </w:r>
      <w:r w:rsidR="00405212">
        <w:t xml:space="preserve">Planområdet </w:t>
      </w:r>
      <w:r w:rsidR="006133C0">
        <w:t>Fisketången 1</w:t>
      </w:r>
      <w:r w:rsidR="00405212">
        <w:t xml:space="preserve"> ligger</w:t>
      </w:r>
      <w:r w:rsidR="00405212" w:rsidRPr="00405212">
        <w:t xml:space="preserve"> </w:t>
      </w:r>
      <w:r w:rsidR="006133C0">
        <w:t>i</w:t>
      </w:r>
      <w:r w:rsidR="00405212" w:rsidRPr="00405212">
        <w:t xml:space="preserve"> </w:t>
      </w:r>
      <w:r w:rsidR="006133C0">
        <w:t xml:space="preserve">Skogslyckans västra del i korsningen Kurverödsleden och Västanvindsvägen. </w:t>
      </w:r>
    </w:p>
    <w:p w14:paraId="7B756522" w14:textId="19D0D4A0" w:rsidR="00A46871" w:rsidRPr="00AC76F7" w:rsidRDefault="00A46871" w:rsidP="00397DD7">
      <w:pPr>
        <w:pStyle w:val="Brdtext"/>
      </w:pPr>
      <w:r w:rsidRPr="00AC76F7">
        <w:t>Till planförslaget hör utredningar om</w:t>
      </w:r>
      <w:r w:rsidR="00DE5D96">
        <w:t>:</w:t>
      </w:r>
    </w:p>
    <w:p w14:paraId="0139F118" w14:textId="041C2367" w:rsidR="00A46871" w:rsidRDefault="007F4654" w:rsidP="00397DD7">
      <w:pPr>
        <w:pStyle w:val="Brdtext"/>
        <w:numPr>
          <w:ilvl w:val="0"/>
          <w:numId w:val="16"/>
        </w:numPr>
      </w:pPr>
      <w:r>
        <w:t>Buller</w:t>
      </w:r>
    </w:p>
    <w:p w14:paraId="4686EA01" w14:textId="44F6691C" w:rsidR="007F4654" w:rsidRDefault="007F4654" w:rsidP="00397DD7">
      <w:pPr>
        <w:pStyle w:val="Brdtext"/>
        <w:numPr>
          <w:ilvl w:val="0"/>
          <w:numId w:val="16"/>
        </w:numPr>
      </w:pPr>
      <w:r>
        <w:t>Geoteknik</w:t>
      </w:r>
    </w:p>
    <w:p w14:paraId="3C2B227A" w14:textId="5E3EE02E" w:rsidR="007F4654" w:rsidRDefault="007F4654" w:rsidP="00397DD7">
      <w:pPr>
        <w:pStyle w:val="Brdtext"/>
        <w:numPr>
          <w:ilvl w:val="0"/>
          <w:numId w:val="16"/>
        </w:numPr>
      </w:pPr>
      <w:r>
        <w:t>Kulturmiljö</w:t>
      </w:r>
    </w:p>
    <w:p w14:paraId="2D2B3D1F" w14:textId="51965C0F" w:rsidR="007F4654" w:rsidRDefault="007F4654" w:rsidP="00397DD7">
      <w:pPr>
        <w:pStyle w:val="Brdtext"/>
        <w:numPr>
          <w:ilvl w:val="0"/>
          <w:numId w:val="16"/>
        </w:numPr>
      </w:pPr>
      <w:r>
        <w:t>Trafik</w:t>
      </w:r>
    </w:p>
    <w:p w14:paraId="10569B2C" w14:textId="082AFE86" w:rsidR="007F4654" w:rsidRDefault="007F4654" w:rsidP="00397DD7">
      <w:pPr>
        <w:pStyle w:val="Brdtext"/>
        <w:numPr>
          <w:ilvl w:val="0"/>
          <w:numId w:val="16"/>
        </w:numPr>
      </w:pPr>
      <w:r>
        <w:t>Dagvatten</w:t>
      </w:r>
    </w:p>
    <w:p w14:paraId="088A5971" w14:textId="28A9B8D9" w:rsidR="006777C1" w:rsidRDefault="006777C1" w:rsidP="00397DD7">
      <w:pPr>
        <w:pStyle w:val="Brdtext"/>
      </w:pPr>
      <w:r w:rsidRPr="00BE211B">
        <w:t>Kommun</w:t>
      </w:r>
      <w:r w:rsidR="00AC76F7">
        <w:t>styrelsen</w:t>
      </w:r>
      <w:r w:rsidRPr="00BE211B">
        <w:t xml:space="preserve"> har beslutat om positivt planbesked </w:t>
      </w:r>
      <w:r w:rsidR="00AC76F7">
        <w:t>20</w:t>
      </w:r>
      <w:r w:rsidR="007F4654">
        <w:t>19</w:t>
      </w:r>
      <w:r w:rsidR="00AC76F7">
        <w:t>-09-2</w:t>
      </w:r>
      <w:r w:rsidR="007F4654">
        <w:t>2</w:t>
      </w:r>
      <w:r w:rsidRPr="00BE211B">
        <w:t xml:space="preserve">, § </w:t>
      </w:r>
      <w:r w:rsidR="007F4654">
        <w:t>42</w:t>
      </w:r>
      <w:r w:rsidRPr="00BE211B">
        <w:t xml:space="preserve">. Samhällsbyggnadsnämnden beslutade </w:t>
      </w:r>
      <w:r w:rsidR="00AC76F7">
        <w:t>202</w:t>
      </w:r>
      <w:r w:rsidR="007F4654">
        <w:t>2</w:t>
      </w:r>
      <w:r w:rsidR="00AC76F7">
        <w:t>-0</w:t>
      </w:r>
      <w:r w:rsidR="007F4654">
        <w:t>3</w:t>
      </w:r>
      <w:r w:rsidR="00AC76F7">
        <w:t>-</w:t>
      </w:r>
      <w:r w:rsidR="007F4654">
        <w:t>22</w:t>
      </w:r>
      <w:r w:rsidRPr="00BE211B">
        <w:t xml:space="preserve">, § </w:t>
      </w:r>
      <w:r w:rsidR="006D0E24">
        <w:t>75</w:t>
      </w:r>
      <w:r w:rsidRPr="00BE211B">
        <w:t xml:space="preserve"> </w:t>
      </w:r>
      <w:r>
        <w:t xml:space="preserve">att </w:t>
      </w:r>
      <w:r w:rsidRPr="00F0292A">
        <w:t xml:space="preserve">planhandlingarna ska bli föremål för </w:t>
      </w:r>
      <w:r w:rsidR="00AC76F7">
        <w:t>samråd</w:t>
      </w:r>
      <w:r>
        <w:t>.</w:t>
      </w:r>
    </w:p>
    <w:p w14:paraId="3E95FA73" w14:textId="77777777" w:rsidR="006777C1" w:rsidRDefault="006777C1" w:rsidP="006B7036">
      <w:pPr>
        <w:pStyle w:val="Rubrik2"/>
        <w:ind w:right="-2"/>
      </w:pPr>
      <w:r>
        <w:t>UTSTÄLLNINGSPLATSER</w:t>
      </w:r>
    </w:p>
    <w:p w14:paraId="5A5A5067" w14:textId="18B7F878" w:rsidR="00EF5553" w:rsidRDefault="006777C1" w:rsidP="006B7036">
      <w:pPr>
        <w:ind w:right="-2"/>
        <w:rPr>
          <w:rFonts w:asciiTheme="minorHAnsi" w:hAnsiTheme="minorHAnsi" w:cstheme="minorHAnsi"/>
        </w:rPr>
      </w:pPr>
      <w:r w:rsidRPr="00753381">
        <w:rPr>
          <w:rFonts w:asciiTheme="minorHAnsi" w:hAnsiTheme="minorHAnsi" w:cstheme="minorHAnsi"/>
        </w:rPr>
        <w:t xml:space="preserve">Till planförslaget </w:t>
      </w:r>
      <w:r w:rsidR="003A3741">
        <w:rPr>
          <w:rFonts w:asciiTheme="minorHAnsi" w:hAnsiTheme="minorHAnsi" w:cstheme="minorHAnsi"/>
        </w:rPr>
        <w:t>hör</w:t>
      </w:r>
      <w:r w:rsidRPr="00753381">
        <w:rPr>
          <w:rFonts w:asciiTheme="minorHAnsi" w:hAnsiTheme="minorHAnsi" w:cstheme="minorHAnsi"/>
        </w:rPr>
        <w:t xml:space="preserve"> plankarta och planbeskrivning samt utredningar. Handlingar och övrig information </w:t>
      </w:r>
      <w:r w:rsidR="00AC76F7" w:rsidRPr="00C46EBD">
        <w:rPr>
          <w:rFonts w:asciiTheme="minorHAnsi" w:hAnsiTheme="minorHAnsi" w:cstheme="minorHAnsi"/>
        </w:rPr>
        <w:t>kring</w:t>
      </w:r>
      <w:r w:rsidR="00AC76F7">
        <w:rPr>
          <w:rFonts w:asciiTheme="minorHAnsi" w:hAnsiTheme="minorHAnsi" w:cstheme="minorHAnsi"/>
        </w:rPr>
        <w:t xml:space="preserve"> ärendet </w:t>
      </w:r>
      <w:r w:rsidRPr="00753381">
        <w:rPr>
          <w:rFonts w:asciiTheme="minorHAnsi" w:hAnsiTheme="minorHAnsi" w:cstheme="minorHAnsi"/>
        </w:rPr>
        <w:t>finns på kommunens utställningslokaler och hemsida</w:t>
      </w:r>
      <w:r w:rsidR="00AC76F7">
        <w:rPr>
          <w:rFonts w:asciiTheme="minorHAnsi" w:hAnsiTheme="minorHAnsi" w:cstheme="minorHAnsi"/>
        </w:rPr>
        <w:t xml:space="preserve"> (www.</w:t>
      </w:r>
      <w:r w:rsidR="00AC76F7">
        <w:t>uddevalla.se/planer</w:t>
      </w:r>
      <w:r w:rsidR="00AC76F7">
        <w:rPr>
          <w:rFonts w:asciiTheme="minorHAnsi" w:hAnsiTheme="minorHAnsi" w:cstheme="minorHAnsi"/>
        </w:rPr>
        <w:t>)</w:t>
      </w:r>
      <w:r w:rsidRPr="00753381">
        <w:rPr>
          <w:rFonts w:asciiTheme="minorHAnsi" w:hAnsiTheme="minorHAnsi" w:cstheme="minorHAnsi"/>
        </w:rPr>
        <w:t xml:space="preserve">. </w:t>
      </w:r>
      <w:r w:rsidRPr="00DF5DAB">
        <w:rPr>
          <w:rFonts w:asciiTheme="minorHAnsi" w:hAnsiTheme="minorHAnsi" w:cstheme="minorHAnsi"/>
        </w:rPr>
        <w:t xml:space="preserve">Handlingar översänds till myndigheter. </w:t>
      </w:r>
    </w:p>
    <w:p w14:paraId="798FF814" w14:textId="77777777" w:rsidR="00EF5553" w:rsidRDefault="00EF5553" w:rsidP="006B7036">
      <w:pPr>
        <w:ind w:right="-2"/>
        <w:rPr>
          <w:rFonts w:asciiTheme="minorHAnsi" w:hAnsiTheme="minorHAnsi" w:cstheme="minorHAnsi"/>
        </w:rPr>
      </w:pPr>
    </w:p>
    <w:p w14:paraId="1AB5E2AC" w14:textId="55CB768E" w:rsidR="006777C1" w:rsidRDefault="006777C1" w:rsidP="006B7036">
      <w:pPr>
        <w:ind w:right="-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Handlingar ställs ut för allmänheten på följande platser:</w:t>
      </w:r>
    </w:p>
    <w:p w14:paraId="4EC5B29B" w14:textId="77777777" w:rsidR="006777C1" w:rsidRPr="00753381" w:rsidRDefault="006777C1" w:rsidP="006B7036">
      <w:pPr>
        <w:ind w:right="-2"/>
        <w:rPr>
          <w:rFonts w:asciiTheme="minorHAnsi" w:hAnsiTheme="minorHAnsi" w:cstheme="minorHAnsi"/>
        </w:rPr>
      </w:pPr>
    </w:p>
    <w:p w14:paraId="3F05423E" w14:textId="66675037" w:rsidR="00EF5553" w:rsidRDefault="00EF5553" w:rsidP="00EF5553">
      <w:pPr>
        <w:numPr>
          <w:ilvl w:val="0"/>
          <w:numId w:val="14"/>
        </w:numPr>
        <w:textAlignment w:val="center"/>
        <w:rPr>
          <w:bCs/>
        </w:rPr>
      </w:pPr>
      <w:r w:rsidRPr="00EF5553">
        <w:rPr>
          <w:bCs/>
        </w:rPr>
        <w:t>På Kontaktcenter i Rådhuset, Kungsgatan 29 45130 Uddevalla kommun från måndag</w:t>
      </w:r>
      <w:r w:rsidR="00C452DB">
        <w:rPr>
          <w:bCs/>
        </w:rPr>
        <w:t xml:space="preserve"> </w:t>
      </w:r>
      <w:r w:rsidRPr="00EF5553">
        <w:rPr>
          <w:bCs/>
        </w:rPr>
        <w:t xml:space="preserve">- fredag </w:t>
      </w:r>
      <w:proofErr w:type="spellStart"/>
      <w:r w:rsidRPr="00EF5553">
        <w:rPr>
          <w:bCs/>
        </w:rPr>
        <w:t>kl</w:t>
      </w:r>
      <w:proofErr w:type="spellEnd"/>
      <w:r w:rsidRPr="00EF5553">
        <w:rPr>
          <w:bCs/>
        </w:rPr>
        <w:t xml:space="preserve"> 08:00 -16:</w:t>
      </w:r>
      <w:r w:rsidR="002818AE">
        <w:rPr>
          <w:bCs/>
        </w:rPr>
        <w:t>0</w:t>
      </w:r>
      <w:r w:rsidRPr="00EF5553">
        <w:rPr>
          <w:bCs/>
        </w:rPr>
        <w:t>0.</w:t>
      </w:r>
    </w:p>
    <w:p w14:paraId="461D6AAF" w14:textId="77777777" w:rsidR="003A3741" w:rsidRPr="00EF5553" w:rsidRDefault="003A3741" w:rsidP="003A3741">
      <w:pPr>
        <w:ind w:left="720"/>
        <w:textAlignment w:val="center"/>
        <w:rPr>
          <w:bCs/>
        </w:rPr>
      </w:pPr>
    </w:p>
    <w:p w14:paraId="47CB1EF6" w14:textId="6A80AD95" w:rsidR="00EF5553" w:rsidRDefault="00EF5553" w:rsidP="00EF5553">
      <w:pPr>
        <w:numPr>
          <w:ilvl w:val="0"/>
          <w:numId w:val="14"/>
        </w:numPr>
        <w:textAlignment w:val="center"/>
        <w:rPr>
          <w:bCs/>
        </w:rPr>
      </w:pPr>
      <w:r w:rsidRPr="00EF5553">
        <w:rPr>
          <w:bCs/>
        </w:rPr>
        <w:t>På samhällsbyggnadsförvaltningen plan 2 i stadshuset, Varvsvägen 1 - 45181 Uddevalla kommun från måndag</w:t>
      </w:r>
      <w:r w:rsidR="00570614">
        <w:rPr>
          <w:bCs/>
        </w:rPr>
        <w:t xml:space="preserve"> </w:t>
      </w:r>
      <w:r w:rsidRPr="00EF5553">
        <w:rPr>
          <w:bCs/>
        </w:rPr>
        <w:t xml:space="preserve">- fredag </w:t>
      </w:r>
      <w:proofErr w:type="spellStart"/>
      <w:r w:rsidRPr="00EF5553">
        <w:rPr>
          <w:bCs/>
        </w:rPr>
        <w:t>kl</w:t>
      </w:r>
      <w:proofErr w:type="spellEnd"/>
      <w:r w:rsidRPr="00EF5553">
        <w:rPr>
          <w:bCs/>
        </w:rPr>
        <w:t xml:space="preserve"> 08:00 -16:</w:t>
      </w:r>
      <w:r w:rsidR="002818AE">
        <w:rPr>
          <w:bCs/>
        </w:rPr>
        <w:t>0</w:t>
      </w:r>
      <w:r w:rsidRPr="00EF5553">
        <w:rPr>
          <w:bCs/>
        </w:rPr>
        <w:t>0.</w:t>
      </w:r>
    </w:p>
    <w:p w14:paraId="1B26C84D" w14:textId="77777777" w:rsidR="003A3741" w:rsidRPr="00EF5553" w:rsidRDefault="003A3741" w:rsidP="002818AE">
      <w:pPr>
        <w:textAlignment w:val="center"/>
        <w:rPr>
          <w:bCs/>
        </w:rPr>
      </w:pPr>
    </w:p>
    <w:p w14:paraId="2B554881" w14:textId="2F97DB04" w:rsidR="001363D0" w:rsidRDefault="006777C1" w:rsidP="001363D0">
      <w:pPr>
        <w:pStyle w:val="Brdtext"/>
        <w:numPr>
          <w:ilvl w:val="0"/>
          <w:numId w:val="14"/>
        </w:numPr>
        <w:ind w:right="-2"/>
      </w:pPr>
      <w:r w:rsidRPr="00EF5553">
        <w:t>Kommunens hemsida</w:t>
      </w:r>
      <w:r w:rsidR="00634471" w:rsidRPr="00EF5553">
        <w:t>:</w:t>
      </w:r>
      <w:r w:rsidR="00634471" w:rsidRPr="00EF5553">
        <w:br/>
      </w:r>
      <w:hyperlink r:id="rId9" w:history="1">
        <w:r w:rsidR="00EF5553" w:rsidRPr="00975145">
          <w:rPr>
            <w:rStyle w:val="Hyperlnk"/>
          </w:rPr>
          <w:t>www.uddevalla.se/bygga-bo-och-miljo/samhallsplanering/detaljplaner-omradesbestammelser/pagaende-detaljplaner/</w:t>
        </w:r>
      </w:hyperlink>
    </w:p>
    <w:p w14:paraId="6FB9FA0C" w14:textId="77777777" w:rsidR="001363D0" w:rsidRDefault="001363D0" w:rsidP="001363D0">
      <w:pPr>
        <w:pStyle w:val="Brdtext"/>
        <w:ind w:right="-2"/>
      </w:pPr>
    </w:p>
    <w:p w14:paraId="5BE6AEF2" w14:textId="1DE9D2E7" w:rsidR="00DE5D96" w:rsidRPr="00EF5553" w:rsidRDefault="00DE5D96" w:rsidP="00EF5553">
      <w:pPr>
        <w:pStyle w:val="Rubrik2"/>
        <w:ind w:right="-2"/>
      </w:pPr>
      <w:r w:rsidRPr="00EF5553">
        <w:t>SYNPUNKTER</w:t>
      </w:r>
    </w:p>
    <w:p w14:paraId="01F3914B" w14:textId="77777777" w:rsidR="003A3741" w:rsidRDefault="009A5863" w:rsidP="003A3741">
      <w:pPr>
        <w:pStyle w:val="Brdtext"/>
        <w:ind w:right="-2"/>
        <w:rPr>
          <w:bCs/>
        </w:rPr>
      </w:pPr>
      <w:r>
        <w:rPr>
          <w:bCs/>
        </w:rPr>
        <w:t xml:space="preserve">Den som har </w:t>
      </w:r>
      <w:r w:rsidR="006777C1" w:rsidRPr="009D1132">
        <w:rPr>
          <w:bCs/>
        </w:rPr>
        <w:t>synpunkter</w:t>
      </w:r>
      <w:r w:rsidR="006777C1">
        <w:rPr>
          <w:bCs/>
        </w:rPr>
        <w:t xml:space="preserve"> på förslaget framför</w:t>
      </w:r>
      <w:r>
        <w:rPr>
          <w:bCs/>
        </w:rPr>
        <w:t xml:space="preserve"> dessa</w:t>
      </w:r>
      <w:r w:rsidR="006777C1">
        <w:rPr>
          <w:bCs/>
        </w:rPr>
        <w:t xml:space="preserve"> skriftligen till:</w:t>
      </w:r>
    </w:p>
    <w:p w14:paraId="27B46C83" w14:textId="311DFA66" w:rsidR="006777C1" w:rsidRPr="009A5863" w:rsidRDefault="006777C1" w:rsidP="003A3741">
      <w:pPr>
        <w:pStyle w:val="Brdtext"/>
        <w:numPr>
          <w:ilvl w:val="0"/>
          <w:numId w:val="18"/>
        </w:numPr>
        <w:ind w:right="-2"/>
        <w:rPr>
          <w:bCs/>
        </w:rPr>
      </w:pPr>
      <w:r w:rsidRPr="00753381">
        <w:rPr>
          <w:rFonts w:asciiTheme="minorHAnsi" w:hAnsiTheme="minorHAnsi" w:cstheme="minorHAnsi"/>
        </w:rPr>
        <w:t xml:space="preserve">Uddevalla kommun, </w:t>
      </w:r>
      <w:r w:rsidRPr="00753381">
        <w:rPr>
          <w:rFonts w:asciiTheme="minorHAnsi" w:hAnsiTheme="minorHAnsi" w:cstheme="minorHAnsi"/>
          <w:bCs/>
        </w:rPr>
        <w:t>Samhällsbyggnad, 451 81 U</w:t>
      </w:r>
      <w:r>
        <w:rPr>
          <w:rFonts w:asciiTheme="minorHAnsi" w:hAnsiTheme="minorHAnsi" w:cstheme="minorHAnsi"/>
          <w:bCs/>
        </w:rPr>
        <w:t>ddevalla</w:t>
      </w:r>
      <w:r w:rsidRPr="00753381">
        <w:rPr>
          <w:rFonts w:asciiTheme="minorHAnsi" w:hAnsiTheme="minorHAnsi" w:cstheme="minorHAnsi"/>
          <w:b/>
        </w:rPr>
        <w:t xml:space="preserve"> </w:t>
      </w:r>
      <w:r w:rsidRPr="00753381">
        <w:rPr>
          <w:rFonts w:asciiTheme="minorHAnsi" w:hAnsiTheme="minorHAnsi" w:cstheme="minorHAnsi"/>
        </w:rPr>
        <w:t xml:space="preserve">eller till vår e-postadress </w:t>
      </w:r>
      <w:hyperlink r:id="rId10" w:history="1">
        <w:r w:rsidRPr="00753381">
          <w:rPr>
            <w:rStyle w:val="Hyperlnk"/>
            <w:rFonts w:asciiTheme="minorHAnsi" w:hAnsiTheme="minorHAnsi" w:cstheme="minorHAnsi"/>
            <w:b/>
          </w:rPr>
          <w:t>samhallsbyggnad@uddevalla.se</w:t>
        </w:r>
      </w:hyperlink>
      <w:r w:rsidR="003A3741">
        <w:rPr>
          <w:rFonts w:asciiTheme="minorHAnsi" w:hAnsiTheme="minorHAnsi" w:cstheme="minorHAnsi"/>
          <w:b/>
        </w:rPr>
        <w:t xml:space="preserve"> </w:t>
      </w:r>
      <w:r w:rsidR="003A3741" w:rsidRPr="003A3741">
        <w:rPr>
          <w:rFonts w:asciiTheme="minorHAnsi" w:hAnsiTheme="minorHAnsi" w:cstheme="minorHAnsi"/>
          <w:bCs/>
        </w:rPr>
        <w:t xml:space="preserve">med information om att ärendet gäller </w:t>
      </w:r>
      <w:r w:rsidR="003A3741">
        <w:rPr>
          <w:rFonts w:asciiTheme="minorHAnsi" w:hAnsiTheme="minorHAnsi" w:cstheme="minorHAnsi"/>
          <w:bCs/>
        </w:rPr>
        <w:t xml:space="preserve">samrådsyttrande till </w:t>
      </w:r>
      <w:r w:rsidR="003A3741" w:rsidRPr="003A3741">
        <w:rPr>
          <w:rFonts w:asciiTheme="minorHAnsi" w:hAnsiTheme="minorHAnsi" w:cstheme="minorHAnsi"/>
          <w:bCs/>
        </w:rPr>
        <w:t>detaljplan för Fisketången 1</w:t>
      </w:r>
    </w:p>
    <w:p w14:paraId="69BF97C3" w14:textId="662BDAB7" w:rsidR="006B7036" w:rsidRPr="00941D1B" w:rsidRDefault="006777C1" w:rsidP="00941D1B">
      <w:pPr>
        <w:pStyle w:val="Brdtext"/>
      </w:pPr>
      <w:r w:rsidRPr="004239A2">
        <w:t xml:space="preserve">Det går </w:t>
      </w:r>
      <w:r w:rsidR="009A5863">
        <w:t xml:space="preserve">även </w:t>
      </w:r>
      <w:r w:rsidRPr="004239A2">
        <w:t>att lämna muntliga synpunkter,</w:t>
      </w:r>
      <w:r w:rsidR="009A5863">
        <w:t xml:space="preserve"> men</w:t>
      </w:r>
      <w:r w:rsidRPr="004239A2">
        <w:t xml:space="preserve"> eventuella erinringar ska dock vara</w:t>
      </w:r>
      <w:r w:rsidR="00AC76F7">
        <w:t xml:space="preserve"> </w:t>
      </w:r>
      <w:r w:rsidRPr="004239A2">
        <w:t>skriftliga.</w:t>
      </w:r>
    </w:p>
    <w:p w14:paraId="14471F06" w14:textId="0E35F0B8" w:rsidR="009A5863" w:rsidRDefault="006B7036" w:rsidP="00941D1B">
      <w:pPr>
        <w:pStyle w:val="Brdtext"/>
      </w:pPr>
      <w:r>
        <w:rPr>
          <w:b/>
        </w:rPr>
        <w:t xml:space="preserve">Senast </w:t>
      </w:r>
      <w:r w:rsidR="00AC76F7" w:rsidRPr="00822E5A">
        <w:rPr>
          <w:b/>
          <w:bCs/>
        </w:rPr>
        <w:t>2021</w:t>
      </w:r>
      <w:r w:rsidRPr="00822E5A">
        <w:rPr>
          <w:b/>
          <w:bCs/>
        </w:rPr>
        <w:t>-</w:t>
      </w:r>
      <w:r w:rsidR="00AC76F7" w:rsidRPr="00822E5A">
        <w:rPr>
          <w:b/>
          <w:bCs/>
        </w:rPr>
        <w:t>04</w:t>
      </w:r>
      <w:r w:rsidRPr="00822E5A">
        <w:rPr>
          <w:b/>
          <w:bCs/>
        </w:rPr>
        <w:t>-</w:t>
      </w:r>
      <w:r w:rsidR="00D55995" w:rsidRPr="00822E5A">
        <w:rPr>
          <w:b/>
          <w:bCs/>
        </w:rPr>
        <w:t>2</w:t>
      </w:r>
      <w:r w:rsidR="00EF5553">
        <w:rPr>
          <w:b/>
          <w:bCs/>
        </w:rPr>
        <w:t>3</w:t>
      </w:r>
      <w:r>
        <w:t xml:space="preserve"> ska synpunkterna ha inkommit. </w:t>
      </w:r>
    </w:p>
    <w:p w14:paraId="25CB6E0C" w14:textId="3691F902" w:rsidR="00941D1B" w:rsidRDefault="009A5863" w:rsidP="00941D1B">
      <w:pPr>
        <w:pStyle w:val="Brdtext"/>
      </w:pPr>
      <w:r>
        <w:t>Den som inte senast under granskningstiden har lämnat någon skriftlig synpunkt på detaljplaneförslaget kan komma att förlora rätten att överklaga beslut om att anta planen.</w:t>
      </w:r>
    </w:p>
    <w:p w14:paraId="3BF2AFBF" w14:textId="3867D7FD" w:rsidR="006777C1" w:rsidRDefault="006777C1" w:rsidP="00941D1B">
      <w:pPr>
        <w:pStyle w:val="Brdtext"/>
        <w:rPr>
          <w:color w:val="000000"/>
        </w:rPr>
      </w:pPr>
      <w:r w:rsidRPr="00312C0A">
        <w:rPr>
          <w:color w:val="000000"/>
        </w:rPr>
        <w:t>Samhällsbyggnads</w:t>
      </w:r>
      <w:r w:rsidR="009A5863">
        <w:rPr>
          <w:color w:val="000000"/>
        </w:rPr>
        <w:t>förvaltningen</w:t>
      </w:r>
      <w:r w:rsidRPr="00312C0A">
        <w:rPr>
          <w:color w:val="000000"/>
        </w:rPr>
        <w:t xml:space="preserve"> tar del av era eventuella synpunkter</w:t>
      </w:r>
      <w:r w:rsidR="00EF5553">
        <w:rPr>
          <w:color w:val="000000"/>
        </w:rPr>
        <w:t xml:space="preserve"> i </w:t>
      </w:r>
      <w:r w:rsidR="009A5863">
        <w:rPr>
          <w:color w:val="000000"/>
        </w:rPr>
        <w:t xml:space="preserve">samband med </w:t>
      </w:r>
      <w:r w:rsidR="00EF5553">
        <w:rPr>
          <w:color w:val="000000"/>
        </w:rPr>
        <w:t>samrådet och</w:t>
      </w:r>
      <w:r w:rsidR="009A5863">
        <w:rPr>
          <w:color w:val="000000"/>
        </w:rPr>
        <w:t xml:space="preserve"> tar ställning till utlåtandena</w:t>
      </w:r>
      <w:r w:rsidR="00EF5553">
        <w:rPr>
          <w:color w:val="000000"/>
        </w:rPr>
        <w:t xml:space="preserve"> som kommer att publiceras till kommande utkast (granskning).</w:t>
      </w:r>
      <w:r w:rsidR="009A5863">
        <w:rPr>
          <w:color w:val="000000"/>
        </w:rPr>
        <w:t xml:space="preserve"> </w:t>
      </w:r>
    </w:p>
    <w:p w14:paraId="684D0841" w14:textId="4BDB40B7" w:rsidR="006777C1" w:rsidRDefault="00C71F9E" w:rsidP="00C71F9E">
      <w:pPr>
        <w:pStyle w:val="Rubrik2"/>
        <w:ind w:right="-2"/>
      </w:pPr>
      <w:r>
        <w:t>INFORMATION</w:t>
      </w:r>
      <w:r w:rsidR="00945653">
        <w:t>SMÖTE</w:t>
      </w:r>
    </w:p>
    <w:p w14:paraId="5A482CEB" w14:textId="56A29CE8" w:rsidR="00A43A06" w:rsidRDefault="00416D58" w:rsidP="00C71F9E">
      <w:pPr>
        <w:pStyle w:val="Brdtext"/>
      </w:pPr>
      <w:r>
        <w:t>K</w:t>
      </w:r>
      <w:r w:rsidR="00941D1B">
        <w:t xml:space="preserve">ommunen </w:t>
      </w:r>
      <w:r>
        <w:t xml:space="preserve">kommer att </w:t>
      </w:r>
      <w:r w:rsidR="00941D1B">
        <w:t xml:space="preserve">hålla </w:t>
      </w:r>
      <w:r w:rsidR="00EF5553">
        <w:t xml:space="preserve">ett </w:t>
      </w:r>
      <w:r w:rsidR="00EF5553">
        <w:rPr>
          <w:b/>
          <w:bCs/>
        </w:rPr>
        <w:t xml:space="preserve">fysiskt </w:t>
      </w:r>
      <w:r w:rsidR="00EF5553" w:rsidRPr="008A26D7">
        <w:t>samrådsmöte</w:t>
      </w:r>
      <w:r w:rsidRPr="008A26D7">
        <w:t xml:space="preserve"> </w:t>
      </w:r>
      <w:r w:rsidR="00EF5553" w:rsidRPr="00EF5553">
        <w:t xml:space="preserve">för att </w:t>
      </w:r>
      <w:r w:rsidR="002443DD">
        <w:t xml:space="preserve">diskutera frågor, </w:t>
      </w:r>
      <w:r w:rsidR="00EF5553" w:rsidRPr="00EF5553">
        <w:t>förslag och åsikter</w:t>
      </w:r>
      <w:r w:rsidR="00EF5553">
        <w:rPr>
          <w:b/>
          <w:bCs/>
        </w:rPr>
        <w:t xml:space="preserve"> </w:t>
      </w:r>
      <w:r w:rsidR="002443DD">
        <w:t>rörande detaljplanen.</w:t>
      </w:r>
    </w:p>
    <w:p w14:paraId="3082B7C9" w14:textId="5396BC4D" w:rsidR="00904A92" w:rsidRDefault="001A4163" w:rsidP="00A43A06">
      <w:pPr>
        <w:pStyle w:val="Brdtext"/>
        <w:rPr>
          <w:noProof/>
        </w:rPr>
      </w:pPr>
      <w:r>
        <w:t>Mötet kommer</w:t>
      </w:r>
      <w:r w:rsidR="00941D1B">
        <w:t xml:space="preserve"> </w:t>
      </w:r>
      <w:r w:rsidR="003609BF">
        <w:t>genomföras</w:t>
      </w:r>
      <w:r w:rsidR="00941D1B">
        <w:t xml:space="preserve"> </w:t>
      </w:r>
      <w:r w:rsidR="002F0C8F">
        <w:t>den</w:t>
      </w:r>
      <w:r w:rsidR="00701327">
        <w:t xml:space="preserve"> </w:t>
      </w:r>
      <w:r w:rsidR="00941D1B" w:rsidRPr="001A4163">
        <w:rPr>
          <w:b/>
          <w:bCs/>
        </w:rPr>
        <w:t>202</w:t>
      </w:r>
      <w:r w:rsidRPr="001A4163">
        <w:rPr>
          <w:b/>
          <w:bCs/>
        </w:rPr>
        <w:t>2</w:t>
      </w:r>
      <w:r w:rsidR="00941D1B" w:rsidRPr="001A4163">
        <w:rPr>
          <w:b/>
          <w:bCs/>
        </w:rPr>
        <w:t>-</w:t>
      </w:r>
      <w:r w:rsidR="00822E5A" w:rsidRPr="001A4163">
        <w:rPr>
          <w:b/>
          <w:bCs/>
        </w:rPr>
        <w:t>0</w:t>
      </w:r>
      <w:r w:rsidR="0003470C">
        <w:rPr>
          <w:b/>
          <w:bCs/>
        </w:rPr>
        <w:t>4</w:t>
      </w:r>
      <w:r w:rsidR="00941D1B" w:rsidRPr="001A4163">
        <w:rPr>
          <w:b/>
          <w:bCs/>
        </w:rPr>
        <w:t>-</w:t>
      </w:r>
      <w:r w:rsidR="0003470C">
        <w:rPr>
          <w:b/>
          <w:bCs/>
        </w:rPr>
        <w:t>20</w:t>
      </w:r>
      <w:r w:rsidR="006F5992">
        <w:t xml:space="preserve"> </w:t>
      </w:r>
      <w:proofErr w:type="spellStart"/>
      <w:r w:rsidR="00414505" w:rsidRPr="008A26D7">
        <w:rPr>
          <w:b/>
          <w:bCs/>
        </w:rPr>
        <w:t>kl</w:t>
      </w:r>
      <w:proofErr w:type="spellEnd"/>
      <w:r w:rsidR="00414505" w:rsidRPr="008A26D7">
        <w:rPr>
          <w:b/>
          <w:bCs/>
        </w:rPr>
        <w:t xml:space="preserve"> </w:t>
      </w:r>
      <w:r w:rsidR="0003470C" w:rsidRPr="008A26D7">
        <w:rPr>
          <w:b/>
          <w:bCs/>
        </w:rPr>
        <w:t>16</w:t>
      </w:r>
      <w:r w:rsidR="00414505" w:rsidRPr="008A26D7">
        <w:rPr>
          <w:b/>
          <w:bCs/>
        </w:rPr>
        <w:t>:</w:t>
      </w:r>
      <w:r w:rsidR="0003470C" w:rsidRPr="008A26D7">
        <w:rPr>
          <w:b/>
          <w:bCs/>
        </w:rPr>
        <w:t>00</w:t>
      </w:r>
      <w:r w:rsidR="00414505" w:rsidRPr="008A26D7">
        <w:rPr>
          <w:b/>
          <w:bCs/>
        </w:rPr>
        <w:t xml:space="preserve"> – </w:t>
      </w:r>
      <w:r w:rsidR="0003470C" w:rsidRPr="008A26D7">
        <w:rPr>
          <w:b/>
          <w:bCs/>
        </w:rPr>
        <w:t>19</w:t>
      </w:r>
      <w:r w:rsidR="00414505" w:rsidRPr="008A26D7">
        <w:rPr>
          <w:b/>
          <w:bCs/>
        </w:rPr>
        <w:t>:</w:t>
      </w:r>
      <w:r w:rsidR="0003470C" w:rsidRPr="008A26D7">
        <w:rPr>
          <w:b/>
          <w:bCs/>
        </w:rPr>
        <w:t>00</w:t>
      </w:r>
      <w:r w:rsidR="00414505">
        <w:t xml:space="preserve"> </w:t>
      </w:r>
      <w:r>
        <w:t>nästsista veckan av samrådstiden</w:t>
      </w:r>
      <w:r w:rsidR="00701327">
        <w:t xml:space="preserve"> så att ni hinner läsa på om förslaget</w:t>
      </w:r>
      <w:r>
        <w:t xml:space="preserve"> och kan komma efter jobb och</w:t>
      </w:r>
      <w:r w:rsidR="00904A92">
        <w:t xml:space="preserve"> </w:t>
      </w:r>
      <w:r>
        <w:t>prata med oss</w:t>
      </w:r>
      <w:r w:rsidR="008A26D7">
        <w:t xml:space="preserve"> om era frågor</w:t>
      </w:r>
      <w:r>
        <w:t>!</w:t>
      </w:r>
      <w:r w:rsidR="00941D1B">
        <w:t xml:space="preserve"> </w:t>
      </w:r>
      <w:r w:rsidR="002443DD">
        <w:t>Vi har fått låna</w:t>
      </w:r>
      <w:r w:rsidR="0003470C">
        <w:t xml:space="preserve"> personallokalen</w:t>
      </w:r>
      <w:r w:rsidR="002443DD">
        <w:t xml:space="preserve"> på plats inom planområdet av fastighetsägaren på</w:t>
      </w:r>
      <w:r w:rsidR="0003470C">
        <w:t xml:space="preserve"> </w:t>
      </w:r>
      <w:r w:rsidR="0003470C">
        <w:rPr>
          <w:b/>
          <w:bCs/>
        </w:rPr>
        <w:t>Nordanvindsvägen 7A</w:t>
      </w:r>
      <w:r w:rsidR="003A3741">
        <w:t xml:space="preserve">, </w:t>
      </w:r>
      <w:proofErr w:type="spellStart"/>
      <w:r w:rsidR="003A3741">
        <w:t>d</w:t>
      </w:r>
      <w:r>
        <w:t>rop</w:t>
      </w:r>
      <w:proofErr w:type="spellEnd"/>
      <w:r>
        <w:t>-in gäller</w:t>
      </w:r>
      <w:r w:rsidR="002443DD">
        <w:t xml:space="preserve"> under kvällen</w:t>
      </w:r>
      <w:r w:rsidR="0003470C">
        <w:t xml:space="preserve"> (se bilder nedan för </w:t>
      </w:r>
      <w:r w:rsidR="00E26CC4">
        <w:t>att hitta dit</w:t>
      </w:r>
      <w:r w:rsidR="0003470C">
        <w:t>)</w:t>
      </w:r>
      <w:r w:rsidR="00904A92" w:rsidRPr="00904A92">
        <w:rPr>
          <w:noProof/>
        </w:rPr>
        <w:t xml:space="preserve"> </w:t>
      </w:r>
    </w:p>
    <w:p w14:paraId="48695FC0" w14:textId="0BBE4C90" w:rsidR="00904A92" w:rsidRDefault="002443DD" w:rsidP="00CC5042">
      <w:pPr>
        <w:ind w:left="-426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C9B7883" wp14:editId="772A5400">
            <wp:simplePos x="0" y="0"/>
            <wp:positionH relativeFrom="page">
              <wp:posOffset>560705</wp:posOffset>
            </wp:positionH>
            <wp:positionV relativeFrom="paragraph">
              <wp:posOffset>105410</wp:posOffset>
            </wp:positionV>
            <wp:extent cx="6381750" cy="3733800"/>
            <wp:effectExtent l="0" t="0" r="0" b="0"/>
            <wp:wrapTight wrapText="bothSides">
              <wp:wrapPolygon edited="0">
                <wp:start x="0" y="0"/>
                <wp:lineTo x="0" y="21490"/>
                <wp:lineTo x="21536" y="21490"/>
                <wp:lineTo x="21536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" b="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042">
        <w:rPr>
          <w:noProof/>
        </w:rPr>
        <w:drawing>
          <wp:anchor distT="0" distB="0" distL="114300" distR="114300" simplePos="0" relativeHeight="251661312" behindDoc="1" locked="0" layoutInCell="1" allowOverlap="1" wp14:anchorId="0F024010" wp14:editId="5B49CBBE">
            <wp:simplePos x="0" y="0"/>
            <wp:positionH relativeFrom="column">
              <wp:posOffset>1833880</wp:posOffset>
            </wp:positionH>
            <wp:positionV relativeFrom="paragraph">
              <wp:posOffset>4057650</wp:posOffset>
            </wp:positionV>
            <wp:extent cx="1967865" cy="2625725"/>
            <wp:effectExtent l="0" t="0" r="0" b="3175"/>
            <wp:wrapTopAndBottom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042">
        <w:rPr>
          <w:noProof/>
        </w:rPr>
        <w:drawing>
          <wp:anchor distT="0" distB="0" distL="114300" distR="114300" simplePos="0" relativeHeight="251660288" behindDoc="1" locked="0" layoutInCell="1" allowOverlap="1" wp14:anchorId="1F1F2355" wp14:editId="28D05496">
            <wp:simplePos x="0" y="0"/>
            <wp:positionH relativeFrom="column">
              <wp:posOffset>4050030</wp:posOffset>
            </wp:positionH>
            <wp:positionV relativeFrom="paragraph">
              <wp:posOffset>4057650</wp:posOffset>
            </wp:positionV>
            <wp:extent cx="1969135" cy="2625725"/>
            <wp:effectExtent l="0" t="0" r="0" b="3175"/>
            <wp:wrapTight wrapText="bothSides">
              <wp:wrapPolygon edited="0">
                <wp:start x="0" y="0"/>
                <wp:lineTo x="0" y="21469"/>
                <wp:lineTo x="21314" y="21469"/>
                <wp:lineTo x="21314" y="0"/>
                <wp:lineTo x="0" y="0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042">
        <w:rPr>
          <w:noProof/>
        </w:rPr>
        <w:drawing>
          <wp:anchor distT="0" distB="0" distL="114300" distR="114300" simplePos="0" relativeHeight="251659264" behindDoc="1" locked="0" layoutInCell="1" allowOverlap="1" wp14:anchorId="3A2DB189" wp14:editId="1E8BE058">
            <wp:simplePos x="0" y="0"/>
            <wp:positionH relativeFrom="column">
              <wp:posOffset>-352425</wp:posOffset>
            </wp:positionH>
            <wp:positionV relativeFrom="paragraph">
              <wp:posOffset>4069080</wp:posOffset>
            </wp:positionV>
            <wp:extent cx="1962150" cy="2617470"/>
            <wp:effectExtent l="0" t="0" r="0" b="0"/>
            <wp:wrapTight wrapText="bothSides">
              <wp:wrapPolygon edited="0">
                <wp:start x="0" y="0"/>
                <wp:lineTo x="0" y="21380"/>
                <wp:lineTo x="21390" y="21380"/>
                <wp:lineTo x="21390" y="0"/>
                <wp:lineTo x="0" y="0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C209B" w14:textId="77777777" w:rsidR="00904A92" w:rsidRDefault="00904A92" w:rsidP="00904A92"/>
    <w:p w14:paraId="2EA961CB" w14:textId="0E384AE3" w:rsidR="00904A92" w:rsidRDefault="00A43A06" w:rsidP="00CC5042">
      <w:pPr>
        <w:ind w:left="-567"/>
      </w:pPr>
      <w:r>
        <w:t>Välkomna!</w:t>
      </w:r>
    </w:p>
    <w:p w14:paraId="209DAA0D" w14:textId="77777777" w:rsidR="003A3741" w:rsidRDefault="003A3741" w:rsidP="00CC5042">
      <w:pPr>
        <w:ind w:left="-567"/>
        <w:rPr>
          <w:noProof/>
        </w:rPr>
      </w:pPr>
    </w:p>
    <w:p w14:paraId="6E428598" w14:textId="74F0F94C" w:rsidR="006777C1" w:rsidRPr="00312C0A" w:rsidRDefault="006777C1" w:rsidP="00CC5042">
      <w:pPr>
        <w:pStyle w:val="Rubrik2"/>
        <w:ind w:left="-567" w:right="-2"/>
      </w:pPr>
      <w:r w:rsidRPr="00DC77F4">
        <w:t>SAMHÄLLSBYGGNAD</w:t>
      </w:r>
      <w:r>
        <w:t>SFÖRVALTNINGEN</w:t>
      </w:r>
    </w:p>
    <w:p w14:paraId="2E3D2DFD" w14:textId="25C5DA31" w:rsidR="006777C1" w:rsidRPr="00CB7327" w:rsidRDefault="00BD0EA8" w:rsidP="00CC5042">
      <w:pPr>
        <w:autoSpaceDE w:val="0"/>
        <w:autoSpaceDN w:val="0"/>
        <w:adjustRightInd w:val="0"/>
        <w:ind w:left="-567" w:right="-2"/>
        <w:rPr>
          <w:color w:val="000000"/>
        </w:rPr>
      </w:pPr>
      <w:r w:rsidRPr="00BD0EA8">
        <w:rPr>
          <w:color w:val="000000"/>
        </w:rPr>
        <w:t>Plan- och exploatering</w:t>
      </w:r>
    </w:p>
    <w:p w14:paraId="474D2483" w14:textId="7909023C" w:rsidR="009A5863" w:rsidRPr="00701327" w:rsidRDefault="00BD0EA8" w:rsidP="00CC5042">
      <w:pPr>
        <w:autoSpaceDE w:val="0"/>
        <w:autoSpaceDN w:val="0"/>
        <w:adjustRightInd w:val="0"/>
        <w:ind w:left="-567" w:right="-2"/>
        <w:rPr>
          <w:color w:val="000000"/>
        </w:rPr>
      </w:pPr>
      <w:r w:rsidRPr="00BD0EA8">
        <w:rPr>
          <w:color w:val="000000"/>
        </w:rPr>
        <w:t>Joel Thölix</w:t>
      </w:r>
      <w:r w:rsidR="00E26CC4">
        <w:rPr>
          <w:color w:val="000000"/>
        </w:rPr>
        <w:t xml:space="preserve"> </w:t>
      </w:r>
      <w:r w:rsidR="001A4163">
        <w:rPr>
          <w:color w:val="000000"/>
        </w:rPr>
        <w:t>&amp; Ulrika Windh</w:t>
      </w:r>
    </w:p>
    <w:sectPr w:rsidR="009A5863" w:rsidRPr="00701327" w:rsidSect="00C7556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2552" w:right="2552" w:bottom="1418" w:left="1418" w:header="624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44CB9" w14:textId="77777777" w:rsidR="00D572D6" w:rsidRDefault="00D572D6">
      <w:r>
        <w:separator/>
      </w:r>
    </w:p>
  </w:endnote>
  <w:endnote w:type="continuationSeparator" w:id="0">
    <w:p w14:paraId="15CDE0AF" w14:textId="77777777" w:rsidR="00D572D6" w:rsidRDefault="00D57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0E2D5" w14:textId="77777777" w:rsidR="001363D0" w:rsidRDefault="001363D0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66EE7" w14:textId="77777777" w:rsidR="002D4E45" w:rsidRPr="00C93FA6" w:rsidRDefault="002D4E45" w:rsidP="00AE693F">
    <w:pPr>
      <w:tabs>
        <w:tab w:val="left" w:pos="1980"/>
        <w:tab w:val="left" w:pos="3960"/>
        <w:tab w:val="left" w:pos="5940"/>
        <w:tab w:val="left" w:pos="7920"/>
        <w:tab w:val="right" w:pos="10260"/>
      </w:tabs>
      <w:rPr>
        <w:rFonts w:ascii="Century Gothic" w:hAnsi="Century Gothic" w:cs="Arial"/>
        <w:sz w:val="16"/>
        <w:szCs w:val="16"/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F47A4" w14:textId="77777777" w:rsidR="00396115" w:rsidRDefault="00396115" w:rsidP="00396115">
    <w:pPr>
      <w:pStyle w:val="Sidfot"/>
      <w:pBdr>
        <w:bottom w:val="single" w:sz="4" w:space="1" w:color="auto"/>
      </w:pBdr>
      <w:tabs>
        <w:tab w:val="clear" w:pos="1980"/>
        <w:tab w:val="clear" w:pos="3960"/>
        <w:tab w:val="clear" w:pos="5940"/>
        <w:tab w:val="clear" w:pos="7920"/>
        <w:tab w:val="clear" w:pos="10260"/>
        <w:tab w:val="left" w:pos="2268"/>
        <w:tab w:val="left" w:pos="4536"/>
        <w:tab w:val="left" w:pos="6804"/>
      </w:tabs>
      <w:ind w:left="0" w:right="-1136"/>
    </w:pPr>
    <w:bookmarkStart w:id="2" w:name="txtForvaltning"/>
    <w:bookmarkStart w:id="3" w:name="txtAvdelning"/>
    <w:r>
      <w:t>Samhällsbyggnad</w:t>
    </w:r>
    <w:bookmarkEnd w:id="2"/>
  </w:p>
  <w:p w14:paraId="2AB042A5" w14:textId="77777777" w:rsidR="00D572D6" w:rsidRDefault="00D572D6" w:rsidP="00D572D6">
    <w:pPr>
      <w:pStyle w:val="Sidfot"/>
      <w:tabs>
        <w:tab w:val="clear" w:pos="1980"/>
        <w:tab w:val="clear" w:pos="3960"/>
        <w:tab w:val="clear" w:pos="5940"/>
        <w:tab w:val="clear" w:pos="7920"/>
        <w:tab w:val="clear" w:pos="10260"/>
        <w:tab w:val="left" w:pos="2268"/>
        <w:tab w:val="left" w:pos="4536"/>
        <w:tab w:val="left" w:pos="6804"/>
      </w:tabs>
      <w:ind w:left="0" w:right="-1136"/>
    </w:pPr>
    <w:r>
      <w:t>Planavdelning</w:t>
    </w:r>
    <w:bookmarkEnd w:id="3"/>
    <w:r>
      <w:t>en</w:t>
    </w:r>
    <w:r>
      <w:tab/>
      <w:t>Postadress</w:t>
    </w:r>
    <w:r>
      <w:tab/>
      <w:t>Besöksadress</w:t>
    </w:r>
    <w:r>
      <w:tab/>
      <w:t>Telefon</w:t>
    </w:r>
  </w:p>
  <w:p w14:paraId="46F96E63" w14:textId="77777777" w:rsidR="00D572D6" w:rsidRDefault="00D572D6" w:rsidP="00D572D6">
    <w:pPr>
      <w:pStyle w:val="Sidfot"/>
      <w:tabs>
        <w:tab w:val="clear" w:pos="1980"/>
        <w:tab w:val="clear" w:pos="3960"/>
        <w:tab w:val="clear" w:pos="5940"/>
        <w:tab w:val="clear" w:pos="7920"/>
        <w:tab w:val="clear" w:pos="10260"/>
        <w:tab w:val="left" w:pos="2268"/>
        <w:tab w:val="left" w:pos="4536"/>
        <w:tab w:val="left" w:pos="6804"/>
      </w:tabs>
      <w:ind w:left="0" w:right="-1136"/>
      <w:rPr>
        <w:b w:val="0"/>
        <w:bCs w:val="0"/>
      </w:rPr>
    </w:pPr>
    <w:r>
      <w:tab/>
    </w:r>
    <w:r>
      <w:rPr>
        <w:b w:val="0"/>
        <w:bCs w:val="0"/>
      </w:rPr>
      <w:t>451 81 Uddevalla</w:t>
    </w:r>
    <w:r w:rsidRPr="00FF161A">
      <w:rPr>
        <w:b w:val="0"/>
        <w:bCs w:val="0"/>
      </w:rPr>
      <w:tab/>
    </w:r>
    <w:r>
      <w:rPr>
        <w:b w:val="0"/>
        <w:bCs w:val="0"/>
      </w:rPr>
      <w:t>Varvsvägen 1</w:t>
    </w:r>
    <w:r w:rsidRPr="00FF161A">
      <w:rPr>
        <w:b w:val="0"/>
        <w:bCs w:val="0"/>
      </w:rPr>
      <w:tab/>
      <w:t>0522-69 60 00</w:t>
    </w:r>
  </w:p>
  <w:p w14:paraId="6A0C9983" w14:textId="77777777" w:rsidR="00D572D6" w:rsidRDefault="00D572D6" w:rsidP="00D572D6">
    <w:pPr>
      <w:pStyle w:val="Sidfot"/>
      <w:tabs>
        <w:tab w:val="clear" w:pos="1980"/>
        <w:tab w:val="clear" w:pos="3960"/>
        <w:tab w:val="clear" w:pos="5940"/>
        <w:tab w:val="clear" w:pos="7920"/>
        <w:tab w:val="clear" w:pos="10260"/>
        <w:tab w:val="left" w:pos="2268"/>
        <w:tab w:val="left" w:pos="4536"/>
        <w:tab w:val="left" w:pos="6804"/>
      </w:tabs>
      <w:ind w:left="0" w:right="-1136"/>
    </w:pPr>
    <w:r w:rsidRPr="00FF161A">
      <w:t>www.uddevalla.se</w:t>
    </w:r>
    <w:r>
      <w:tab/>
    </w:r>
    <w:r w:rsidRPr="00491FD4">
      <w:t xml:space="preserve">E-post </w:t>
    </w:r>
  </w:p>
  <w:p w14:paraId="113CA807" w14:textId="7D13A0DB" w:rsidR="00C22BFD" w:rsidRPr="00D572D6" w:rsidRDefault="00D572D6" w:rsidP="00FF161A">
    <w:pPr>
      <w:pStyle w:val="Sidfot"/>
      <w:tabs>
        <w:tab w:val="clear" w:pos="1980"/>
        <w:tab w:val="clear" w:pos="3960"/>
        <w:tab w:val="clear" w:pos="5940"/>
        <w:tab w:val="clear" w:pos="7920"/>
        <w:tab w:val="clear" w:pos="10260"/>
        <w:tab w:val="left" w:pos="2268"/>
        <w:tab w:val="left" w:pos="4536"/>
        <w:tab w:val="left" w:pos="6804"/>
      </w:tabs>
      <w:ind w:left="0" w:right="-1136"/>
      <w:rPr>
        <w:b w:val="0"/>
      </w:rPr>
    </w:pPr>
    <w:r>
      <w:tab/>
    </w:r>
    <w:r>
      <w:rPr>
        <w:b w:val="0"/>
        <w:lang w:val="en-US"/>
      </w:rPr>
      <w:t>Samha</w:t>
    </w:r>
    <w:r w:rsidRPr="003860E5">
      <w:rPr>
        <w:b w:val="0"/>
        <w:lang w:val="en-US"/>
      </w:rPr>
      <w:t>llsbyggnad@uddevalla.se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3CE69" w14:textId="77777777" w:rsidR="00D572D6" w:rsidRDefault="00D572D6">
      <w:r>
        <w:separator/>
      </w:r>
    </w:p>
  </w:footnote>
  <w:footnote w:type="continuationSeparator" w:id="0">
    <w:p w14:paraId="72969255" w14:textId="77777777" w:rsidR="00D572D6" w:rsidRDefault="00D572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EBE30" w14:textId="77777777" w:rsidR="001363D0" w:rsidRDefault="001363D0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6B395" w14:textId="5930363F" w:rsidR="00FF161A" w:rsidRDefault="00FF161A" w:rsidP="00C7556E">
    <w:pPr>
      <w:pStyle w:val="Sidhuvud"/>
      <w:tabs>
        <w:tab w:val="clear" w:pos="4536"/>
        <w:tab w:val="clear" w:pos="9072"/>
        <w:tab w:val="left" w:pos="5529"/>
        <w:tab w:val="right" w:pos="9639"/>
      </w:tabs>
      <w:ind w:left="-567" w:right="-1703"/>
    </w:pPr>
    <w:r>
      <w:rPr>
        <w:noProof/>
      </w:rPr>
      <w:drawing>
        <wp:inline distT="0" distB="0" distL="0" distR="0" wp14:anchorId="69FB74D8" wp14:editId="6EBE812C">
          <wp:extent cx="899795" cy="899795"/>
          <wp:effectExtent l="0" t="0" r="0" b="0"/>
          <wp:docPr id="15" name="Bildobjekt 15" descr="Logotyp Uddevalla Kommu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786269">
      <w:rPr>
        <w:rFonts w:asciiTheme="majorHAnsi" w:hAnsiTheme="majorHAnsi"/>
        <w:b/>
        <w:bCs/>
      </w:rPr>
      <w:t>KUNGÖRELSE</w:t>
    </w:r>
    <w:r>
      <w:tab/>
    </w:r>
    <w:r w:rsidRPr="00491FD4">
      <w:fldChar w:fldCharType="begin"/>
    </w:r>
    <w:r w:rsidRPr="00491FD4">
      <w:instrText>PAGE  \* Arabic  \* MERGEFORMAT</w:instrText>
    </w:r>
    <w:r w:rsidRPr="00491FD4">
      <w:fldChar w:fldCharType="separate"/>
    </w:r>
    <w:r w:rsidR="00B83ED7">
      <w:rPr>
        <w:noProof/>
      </w:rPr>
      <w:t>2</w:t>
    </w:r>
    <w:r w:rsidRPr="00491FD4">
      <w:fldChar w:fldCharType="end"/>
    </w:r>
    <w:r w:rsidRPr="00491FD4">
      <w:t xml:space="preserve"> (</w:t>
    </w:r>
    <w:fldSimple w:instr="NUMPAGES  \* Arabic  \* MERGEFORMAT">
      <w:r w:rsidR="00B83ED7">
        <w:rPr>
          <w:noProof/>
        </w:rPr>
        <w:t>2</w:t>
      </w:r>
    </w:fldSimple>
    <w:r w:rsidRPr="00491FD4">
      <w:t>)</w:t>
    </w:r>
  </w:p>
  <w:p w14:paraId="0B3DCBE4" w14:textId="4FC8FFB8" w:rsidR="00D572D6" w:rsidRDefault="00FF161A" w:rsidP="00C7556E">
    <w:pPr>
      <w:pStyle w:val="Sidhuvud"/>
      <w:tabs>
        <w:tab w:val="clear" w:pos="4536"/>
        <w:tab w:val="clear" w:pos="9072"/>
        <w:tab w:val="left" w:pos="5529"/>
        <w:tab w:val="right" w:pos="9639"/>
      </w:tabs>
      <w:ind w:right="-1703"/>
    </w:pPr>
    <w:r>
      <w:tab/>
    </w:r>
    <w:r w:rsidR="00AC76F7">
      <w:t>202</w:t>
    </w:r>
    <w:r w:rsidR="001A4163">
      <w:t>2</w:t>
    </w:r>
    <w:r w:rsidR="00AC76F7">
      <w:t>-0</w:t>
    </w:r>
    <w:r w:rsidR="001363D0">
      <w:t>3</w:t>
    </w:r>
    <w:r w:rsidR="00AC76F7">
      <w:t>-</w:t>
    </w:r>
    <w:r w:rsidR="001363D0">
      <w:t>24</w:t>
    </w:r>
    <w:r>
      <w:tab/>
      <w:t>Dnr:</w:t>
    </w:r>
    <w:proofErr w:type="gramStart"/>
    <w:r w:rsidR="001A4163">
      <w:t>2019.3627</w:t>
    </w:r>
    <w:proofErr w:type="gramEnd"/>
  </w:p>
  <w:p w14:paraId="46544D78" w14:textId="3F7F0454" w:rsidR="002D4E45" w:rsidRPr="006B23B3" w:rsidRDefault="00D572D6" w:rsidP="00D572D6">
    <w:pPr>
      <w:pStyle w:val="Sidhuvud"/>
      <w:tabs>
        <w:tab w:val="clear" w:pos="4536"/>
        <w:tab w:val="clear" w:pos="9072"/>
        <w:tab w:val="left" w:pos="5529"/>
        <w:tab w:val="right" w:pos="9639"/>
      </w:tabs>
      <w:ind w:right="-1703"/>
      <w:jc w:val="right"/>
    </w:pPr>
    <w:r>
      <w:t>ARB:</w:t>
    </w:r>
    <w:r w:rsidR="001A4163">
      <w:t>649</w:t>
    </w:r>
    <w:r w:rsidR="00FF161A">
      <w:t xml:space="preserve"> </w:t>
    </w:r>
    <w:bookmarkStart w:id="0" w:name="txtDnr1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870BC" w14:textId="63D6D913" w:rsidR="00491FD4" w:rsidRDefault="00491FD4" w:rsidP="00C7556E">
    <w:pPr>
      <w:pStyle w:val="Sidhuvud"/>
      <w:tabs>
        <w:tab w:val="clear" w:pos="4536"/>
        <w:tab w:val="clear" w:pos="9072"/>
        <w:tab w:val="left" w:pos="5529"/>
        <w:tab w:val="right" w:pos="9639"/>
      </w:tabs>
      <w:ind w:left="-709" w:right="-1703"/>
    </w:pPr>
    <w:r>
      <w:rPr>
        <w:noProof/>
      </w:rPr>
      <w:drawing>
        <wp:inline distT="0" distB="0" distL="0" distR="0" wp14:anchorId="1D6E54BF" wp14:editId="2CB5DC42">
          <wp:extent cx="899795" cy="899795"/>
          <wp:effectExtent l="0" t="0" r="0" b="0"/>
          <wp:docPr id="16" name="Bildobjekt 16" descr="Logotyp Uddevalla Kommu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786269">
      <w:rPr>
        <w:rFonts w:asciiTheme="majorHAnsi" w:hAnsiTheme="majorHAnsi"/>
        <w:b/>
        <w:bCs/>
      </w:rPr>
      <w:t>KUNGÖRELSE</w:t>
    </w:r>
    <w:r>
      <w:tab/>
    </w:r>
    <w:r w:rsidRPr="00491FD4">
      <w:fldChar w:fldCharType="begin"/>
    </w:r>
    <w:r w:rsidRPr="00491FD4">
      <w:instrText>PAGE  \* Arabic  \* MERGEFORMAT</w:instrText>
    </w:r>
    <w:r w:rsidRPr="00491FD4">
      <w:fldChar w:fldCharType="separate"/>
    </w:r>
    <w:r w:rsidR="007B0AD4">
      <w:rPr>
        <w:noProof/>
      </w:rPr>
      <w:t>1</w:t>
    </w:r>
    <w:r w:rsidRPr="00491FD4">
      <w:fldChar w:fldCharType="end"/>
    </w:r>
    <w:r w:rsidRPr="00491FD4">
      <w:t xml:space="preserve"> (</w:t>
    </w:r>
    <w:fldSimple w:instr="NUMPAGES  \* Arabic  \* MERGEFORMAT">
      <w:r w:rsidR="007B0AD4">
        <w:rPr>
          <w:noProof/>
        </w:rPr>
        <w:t>2</w:t>
      </w:r>
    </w:fldSimple>
    <w:r w:rsidRPr="00491FD4">
      <w:t>)</w:t>
    </w:r>
  </w:p>
  <w:p w14:paraId="075B6D28" w14:textId="7E7F6C69" w:rsidR="00D572D6" w:rsidRDefault="00491FD4" w:rsidP="00C7556E">
    <w:pPr>
      <w:pStyle w:val="Sidhuvud"/>
      <w:tabs>
        <w:tab w:val="clear" w:pos="4536"/>
        <w:tab w:val="clear" w:pos="9072"/>
        <w:tab w:val="left" w:pos="5529"/>
        <w:tab w:val="right" w:pos="9639"/>
      </w:tabs>
      <w:ind w:right="-1703"/>
    </w:pPr>
    <w:r>
      <w:tab/>
    </w:r>
    <w:r w:rsidR="00405212">
      <w:t>202</w:t>
    </w:r>
    <w:r w:rsidR="001A4163">
      <w:t>2</w:t>
    </w:r>
    <w:r w:rsidR="00405212">
      <w:t>-0</w:t>
    </w:r>
    <w:r w:rsidR="001A4163">
      <w:t>3</w:t>
    </w:r>
    <w:r w:rsidR="00405212">
      <w:t>-</w:t>
    </w:r>
    <w:r w:rsidR="001A4163">
      <w:t>24</w:t>
    </w:r>
    <w:r>
      <w:tab/>
      <w:t>Dnr:</w:t>
    </w:r>
    <w:proofErr w:type="gramStart"/>
    <w:r w:rsidR="001A4163">
      <w:t>2019.3627</w:t>
    </w:r>
    <w:proofErr w:type="gramEnd"/>
  </w:p>
  <w:p w14:paraId="21C9A9B3" w14:textId="05A8E38B" w:rsidR="00491FD4" w:rsidRPr="00491FD4" w:rsidRDefault="00D572D6" w:rsidP="00D572D6">
    <w:pPr>
      <w:pStyle w:val="Sidhuvud"/>
      <w:tabs>
        <w:tab w:val="clear" w:pos="4536"/>
        <w:tab w:val="clear" w:pos="9072"/>
        <w:tab w:val="left" w:pos="5529"/>
        <w:tab w:val="right" w:pos="9639"/>
      </w:tabs>
      <w:ind w:right="-1703"/>
      <w:jc w:val="right"/>
    </w:pPr>
    <w:bookmarkStart w:id="1" w:name="txtDnr"/>
    <w:bookmarkEnd w:id="1"/>
    <w:r>
      <w:t>ARB:</w:t>
    </w:r>
    <w:r w:rsidR="001A4163">
      <w:t>649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8EF8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D81B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304F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84CD4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1"/>
    <w:multiLevelType w:val="singleLevel"/>
    <w:tmpl w:val="B43288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BFAA5A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436E24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0A363B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05BC36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23D63DA"/>
    <w:multiLevelType w:val="hybridMultilevel"/>
    <w:tmpl w:val="E0C236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1020B2"/>
    <w:multiLevelType w:val="hybridMultilevel"/>
    <w:tmpl w:val="134480C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BA1E3B"/>
    <w:multiLevelType w:val="hybridMultilevel"/>
    <w:tmpl w:val="2CA08546"/>
    <w:lvl w:ilvl="0" w:tplc="6CDC99AE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B21880"/>
    <w:multiLevelType w:val="hybridMultilevel"/>
    <w:tmpl w:val="2CA08546"/>
    <w:lvl w:ilvl="0" w:tplc="6CDC99AE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AB4B5A"/>
    <w:multiLevelType w:val="hybridMultilevel"/>
    <w:tmpl w:val="DEC6CB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011CCE"/>
    <w:multiLevelType w:val="hybridMultilevel"/>
    <w:tmpl w:val="944A4C78"/>
    <w:lvl w:ilvl="0" w:tplc="D1369D72">
      <w:start w:val="1"/>
      <w:numFmt w:val="decimal"/>
      <w:lvlText w:val="%1."/>
      <w:lvlJc w:val="left"/>
      <w:pPr>
        <w:ind w:left="720" w:hanging="360"/>
      </w:pPr>
      <w:rPr>
        <w:rFonts w:cstheme="majorBidi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4C1AFE"/>
    <w:multiLevelType w:val="hybridMultilevel"/>
    <w:tmpl w:val="57B2C7B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B65DCC"/>
    <w:multiLevelType w:val="hybridMultilevel"/>
    <w:tmpl w:val="26E46EA2"/>
    <w:lvl w:ilvl="0" w:tplc="041D0005">
      <w:start w:val="1"/>
      <w:numFmt w:val="bullet"/>
      <w:lvlText w:val=""/>
      <w:lvlJc w:val="left"/>
      <w:pPr>
        <w:tabs>
          <w:tab w:val="num" w:pos="3328"/>
        </w:tabs>
        <w:ind w:left="3328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4048"/>
        </w:tabs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4768"/>
        </w:tabs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5488"/>
        </w:tabs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6208"/>
        </w:tabs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6928"/>
        </w:tabs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7648"/>
        </w:tabs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8368"/>
        </w:tabs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9088"/>
        </w:tabs>
        <w:ind w:left="9088" w:hanging="360"/>
      </w:pPr>
      <w:rPr>
        <w:rFonts w:ascii="Wingdings" w:hAnsi="Wingdings" w:hint="default"/>
      </w:rPr>
    </w:lvl>
  </w:abstractNum>
  <w:abstractNum w:abstractNumId="17" w15:restartNumberingAfterBreak="0">
    <w:nsid w:val="7BBB7E67"/>
    <w:multiLevelType w:val="multilevel"/>
    <w:tmpl w:val="2BDE5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7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8"/>
  </w:num>
  <w:num w:numId="8">
    <w:abstractNumId w:val="6"/>
  </w:num>
  <w:num w:numId="9">
    <w:abstractNumId w:val="5"/>
  </w:num>
  <w:num w:numId="10">
    <w:abstractNumId w:val="4"/>
  </w:num>
  <w:num w:numId="11">
    <w:abstractNumId w:val="14"/>
  </w:num>
  <w:num w:numId="12">
    <w:abstractNumId w:val="11"/>
  </w:num>
  <w:num w:numId="13">
    <w:abstractNumId w:val="12"/>
  </w:num>
  <w:num w:numId="14">
    <w:abstractNumId w:val="9"/>
  </w:num>
  <w:num w:numId="15">
    <w:abstractNumId w:val="13"/>
  </w:num>
  <w:num w:numId="16">
    <w:abstractNumId w:val="10"/>
  </w:num>
  <w:num w:numId="17">
    <w:abstractNumId w:val="17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2D6"/>
    <w:rsid w:val="000057AD"/>
    <w:rsid w:val="0001070A"/>
    <w:rsid w:val="0002060D"/>
    <w:rsid w:val="0003179F"/>
    <w:rsid w:val="0003470C"/>
    <w:rsid w:val="00034DF1"/>
    <w:rsid w:val="0003516A"/>
    <w:rsid w:val="000372DE"/>
    <w:rsid w:val="00037D84"/>
    <w:rsid w:val="00041FE4"/>
    <w:rsid w:val="0004448C"/>
    <w:rsid w:val="000563F5"/>
    <w:rsid w:val="00056542"/>
    <w:rsid w:val="000813A2"/>
    <w:rsid w:val="00082534"/>
    <w:rsid w:val="00084292"/>
    <w:rsid w:val="00085B40"/>
    <w:rsid w:val="000908B9"/>
    <w:rsid w:val="00090B9B"/>
    <w:rsid w:val="000936BA"/>
    <w:rsid w:val="00093A91"/>
    <w:rsid w:val="000A1FC5"/>
    <w:rsid w:val="000A2375"/>
    <w:rsid w:val="000A5C70"/>
    <w:rsid w:val="000B4AA7"/>
    <w:rsid w:val="000B553F"/>
    <w:rsid w:val="000B556F"/>
    <w:rsid w:val="000C1167"/>
    <w:rsid w:val="000C30DD"/>
    <w:rsid w:val="000D0D70"/>
    <w:rsid w:val="000D1075"/>
    <w:rsid w:val="000D18C5"/>
    <w:rsid w:val="000D7C29"/>
    <w:rsid w:val="000F1F0F"/>
    <w:rsid w:val="000F2F15"/>
    <w:rsid w:val="000F387C"/>
    <w:rsid w:val="000F575E"/>
    <w:rsid w:val="00107ECF"/>
    <w:rsid w:val="001142AE"/>
    <w:rsid w:val="0011454D"/>
    <w:rsid w:val="00114EFB"/>
    <w:rsid w:val="0011525C"/>
    <w:rsid w:val="001270C6"/>
    <w:rsid w:val="00130375"/>
    <w:rsid w:val="00131D9A"/>
    <w:rsid w:val="00132CB5"/>
    <w:rsid w:val="001363D0"/>
    <w:rsid w:val="00141B2C"/>
    <w:rsid w:val="00157246"/>
    <w:rsid w:val="00163CBC"/>
    <w:rsid w:val="0016403B"/>
    <w:rsid w:val="0016551B"/>
    <w:rsid w:val="00172214"/>
    <w:rsid w:val="00175404"/>
    <w:rsid w:val="001759A4"/>
    <w:rsid w:val="00180B51"/>
    <w:rsid w:val="0018780C"/>
    <w:rsid w:val="001A079D"/>
    <w:rsid w:val="001A2BC5"/>
    <w:rsid w:val="001A4163"/>
    <w:rsid w:val="001B1EAC"/>
    <w:rsid w:val="001B55A0"/>
    <w:rsid w:val="001B560B"/>
    <w:rsid w:val="001B5B8F"/>
    <w:rsid w:val="001B7EE2"/>
    <w:rsid w:val="001C29E0"/>
    <w:rsid w:val="001C39A1"/>
    <w:rsid w:val="001C6DE9"/>
    <w:rsid w:val="001D3E14"/>
    <w:rsid w:val="001D5D68"/>
    <w:rsid w:val="001E2B49"/>
    <w:rsid w:val="001E37AB"/>
    <w:rsid w:val="001E55E4"/>
    <w:rsid w:val="001E5709"/>
    <w:rsid w:val="001F03DD"/>
    <w:rsid w:val="001F04AF"/>
    <w:rsid w:val="001F5CA3"/>
    <w:rsid w:val="001F7D90"/>
    <w:rsid w:val="00220562"/>
    <w:rsid w:val="0022250C"/>
    <w:rsid w:val="00222CB2"/>
    <w:rsid w:val="00224451"/>
    <w:rsid w:val="002337F0"/>
    <w:rsid w:val="00233D44"/>
    <w:rsid w:val="002370D5"/>
    <w:rsid w:val="0024281F"/>
    <w:rsid w:val="00242CFC"/>
    <w:rsid w:val="002443DD"/>
    <w:rsid w:val="00245585"/>
    <w:rsid w:val="00250AC2"/>
    <w:rsid w:val="00253046"/>
    <w:rsid w:val="002603B5"/>
    <w:rsid w:val="00261489"/>
    <w:rsid w:val="002635B5"/>
    <w:rsid w:val="00264B1B"/>
    <w:rsid w:val="0026557D"/>
    <w:rsid w:val="00270FEE"/>
    <w:rsid w:val="00271318"/>
    <w:rsid w:val="0027334A"/>
    <w:rsid w:val="0027335B"/>
    <w:rsid w:val="00274EE1"/>
    <w:rsid w:val="002818AE"/>
    <w:rsid w:val="0028468F"/>
    <w:rsid w:val="002950E0"/>
    <w:rsid w:val="00295BFE"/>
    <w:rsid w:val="002B0436"/>
    <w:rsid w:val="002B7437"/>
    <w:rsid w:val="002D2243"/>
    <w:rsid w:val="002D4A90"/>
    <w:rsid w:val="002D4C43"/>
    <w:rsid w:val="002D4E45"/>
    <w:rsid w:val="002D7051"/>
    <w:rsid w:val="002D754F"/>
    <w:rsid w:val="002F0C8F"/>
    <w:rsid w:val="002F1B7D"/>
    <w:rsid w:val="002F559A"/>
    <w:rsid w:val="002F56AF"/>
    <w:rsid w:val="00304005"/>
    <w:rsid w:val="00304481"/>
    <w:rsid w:val="00304B8C"/>
    <w:rsid w:val="00307C99"/>
    <w:rsid w:val="0032442E"/>
    <w:rsid w:val="00326375"/>
    <w:rsid w:val="00334153"/>
    <w:rsid w:val="003408EF"/>
    <w:rsid w:val="00343206"/>
    <w:rsid w:val="00345AE0"/>
    <w:rsid w:val="003473F3"/>
    <w:rsid w:val="00347599"/>
    <w:rsid w:val="00347C1E"/>
    <w:rsid w:val="0035396E"/>
    <w:rsid w:val="003609BF"/>
    <w:rsid w:val="003650E6"/>
    <w:rsid w:val="0037117A"/>
    <w:rsid w:val="003726E7"/>
    <w:rsid w:val="0037543E"/>
    <w:rsid w:val="00377863"/>
    <w:rsid w:val="003878DE"/>
    <w:rsid w:val="00393F50"/>
    <w:rsid w:val="00395A25"/>
    <w:rsid w:val="00396115"/>
    <w:rsid w:val="00397DD7"/>
    <w:rsid w:val="003A3741"/>
    <w:rsid w:val="003B4286"/>
    <w:rsid w:val="003C1F54"/>
    <w:rsid w:val="003C478C"/>
    <w:rsid w:val="003D283B"/>
    <w:rsid w:val="003E1870"/>
    <w:rsid w:val="003E3475"/>
    <w:rsid w:val="003E4E4B"/>
    <w:rsid w:val="003E4EC7"/>
    <w:rsid w:val="003E5825"/>
    <w:rsid w:val="003E5CD9"/>
    <w:rsid w:val="003F60DE"/>
    <w:rsid w:val="003F6447"/>
    <w:rsid w:val="00405212"/>
    <w:rsid w:val="004067D2"/>
    <w:rsid w:val="0041370A"/>
    <w:rsid w:val="00414505"/>
    <w:rsid w:val="00415BD1"/>
    <w:rsid w:val="00416D58"/>
    <w:rsid w:val="004237A1"/>
    <w:rsid w:val="004261CE"/>
    <w:rsid w:val="004267BF"/>
    <w:rsid w:val="00436888"/>
    <w:rsid w:val="00442903"/>
    <w:rsid w:val="0044354D"/>
    <w:rsid w:val="00444D91"/>
    <w:rsid w:val="0045317B"/>
    <w:rsid w:val="00453B09"/>
    <w:rsid w:val="00465827"/>
    <w:rsid w:val="00465FBA"/>
    <w:rsid w:val="004663A7"/>
    <w:rsid w:val="00467370"/>
    <w:rsid w:val="0046790C"/>
    <w:rsid w:val="00467AD0"/>
    <w:rsid w:val="00483182"/>
    <w:rsid w:val="00487A6A"/>
    <w:rsid w:val="00491FD4"/>
    <w:rsid w:val="004962AD"/>
    <w:rsid w:val="004A18C8"/>
    <w:rsid w:val="004B71BD"/>
    <w:rsid w:val="004D0C91"/>
    <w:rsid w:val="004D0DA6"/>
    <w:rsid w:val="004D186E"/>
    <w:rsid w:val="004E2C5E"/>
    <w:rsid w:val="004E41B6"/>
    <w:rsid w:val="004E67E6"/>
    <w:rsid w:val="004E7841"/>
    <w:rsid w:val="004F0420"/>
    <w:rsid w:val="004F0B7B"/>
    <w:rsid w:val="00501F7B"/>
    <w:rsid w:val="00502D8B"/>
    <w:rsid w:val="0050398E"/>
    <w:rsid w:val="00505124"/>
    <w:rsid w:val="005068A7"/>
    <w:rsid w:val="00506A4A"/>
    <w:rsid w:val="00510D99"/>
    <w:rsid w:val="005142BD"/>
    <w:rsid w:val="00515BC0"/>
    <w:rsid w:val="005202F1"/>
    <w:rsid w:val="0052416D"/>
    <w:rsid w:val="00526ADC"/>
    <w:rsid w:val="005302FD"/>
    <w:rsid w:val="005362C7"/>
    <w:rsid w:val="00537C1E"/>
    <w:rsid w:val="00551CB3"/>
    <w:rsid w:val="005617B2"/>
    <w:rsid w:val="00563A3A"/>
    <w:rsid w:val="0056506A"/>
    <w:rsid w:val="00570614"/>
    <w:rsid w:val="005716D1"/>
    <w:rsid w:val="00576F60"/>
    <w:rsid w:val="005826FD"/>
    <w:rsid w:val="00582B7F"/>
    <w:rsid w:val="00591107"/>
    <w:rsid w:val="00597DA0"/>
    <w:rsid w:val="005A7867"/>
    <w:rsid w:val="005B3AC4"/>
    <w:rsid w:val="005B7B43"/>
    <w:rsid w:val="005C1171"/>
    <w:rsid w:val="005D6A23"/>
    <w:rsid w:val="005F6188"/>
    <w:rsid w:val="005F6A1B"/>
    <w:rsid w:val="0060575C"/>
    <w:rsid w:val="0060719F"/>
    <w:rsid w:val="00607427"/>
    <w:rsid w:val="00610CBF"/>
    <w:rsid w:val="00613032"/>
    <w:rsid w:val="00613190"/>
    <w:rsid w:val="006133C0"/>
    <w:rsid w:val="00615203"/>
    <w:rsid w:val="00616ABA"/>
    <w:rsid w:val="00625F4A"/>
    <w:rsid w:val="00631501"/>
    <w:rsid w:val="0063225C"/>
    <w:rsid w:val="00634471"/>
    <w:rsid w:val="00637BD9"/>
    <w:rsid w:val="00646EA3"/>
    <w:rsid w:val="00650059"/>
    <w:rsid w:val="00650B30"/>
    <w:rsid w:val="00651777"/>
    <w:rsid w:val="00661FFA"/>
    <w:rsid w:val="0066328E"/>
    <w:rsid w:val="00666E7F"/>
    <w:rsid w:val="006674B0"/>
    <w:rsid w:val="006745B8"/>
    <w:rsid w:val="006777C1"/>
    <w:rsid w:val="00677D1E"/>
    <w:rsid w:val="00685930"/>
    <w:rsid w:val="00687ACC"/>
    <w:rsid w:val="00691930"/>
    <w:rsid w:val="006969F9"/>
    <w:rsid w:val="00696D09"/>
    <w:rsid w:val="006B23B3"/>
    <w:rsid w:val="006B7036"/>
    <w:rsid w:val="006B7255"/>
    <w:rsid w:val="006C0491"/>
    <w:rsid w:val="006C2F69"/>
    <w:rsid w:val="006C6DAE"/>
    <w:rsid w:val="006C71AE"/>
    <w:rsid w:val="006C791C"/>
    <w:rsid w:val="006D0E24"/>
    <w:rsid w:val="006D58D2"/>
    <w:rsid w:val="006E0521"/>
    <w:rsid w:val="006E173D"/>
    <w:rsid w:val="006E2157"/>
    <w:rsid w:val="006E4327"/>
    <w:rsid w:val="006E66C9"/>
    <w:rsid w:val="006F0C6A"/>
    <w:rsid w:val="006F5992"/>
    <w:rsid w:val="00701327"/>
    <w:rsid w:val="007137A8"/>
    <w:rsid w:val="007172AF"/>
    <w:rsid w:val="00727DF7"/>
    <w:rsid w:val="00735F00"/>
    <w:rsid w:val="0074139D"/>
    <w:rsid w:val="00743BDD"/>
    <w:rsid w:val="0074426C"/>
    <w:rsid w:val="007557C9"/>
    <w:rsid w:val="00757256"/>
    <w:rsid w:val="00763520"/>
    <w:rsid w:val="00773697"/>
    <w:rsid w:val="007738F3"/>
    <w:rsid w:val="00775AD4"/>
    <w:rsid w:val="007832F5"/>
    <w:rsid w:val="00786269"/>
    <w:rsid w:val="007900B6"/>
    <w:rsid w:val="0079134C"/>
    <w:rsid w:val="00791DCF"/>
    <w:rsid w:val="00792D77"/>
    <w:rsid w:val="00794762"/>
    <w:rsid w:val="007978F9"/>
    <w:rsid w:val="007B0AD4"/>
    <w:rsid w:val="007C1AD5"/>
    <w:rsid w:val="007C6427"/>
    <w:rsid w:val="007D2880"/>
    <w:rsid w:val="007D3CAE"/>
    <w:rsid w:val="007D3E3B"/>
    <w:rsid w:val="007E02C3"/>
    <w:rsid w:val="007E23F7"/>
    <w:rsid w:val="007E3056"/>
    <w:rsid w:val="007E5BD4"/>
    <w:rsid w:val="007E73E0"/>
    <w:rsid w:val="007F2DDE"/>
    <w:rsid w:val="007F4654"/>
    <w:rsid w:val="008104DC"/>
    <w:rsid w:val="00813CBB"/>
    <w:rsid w:val="00816AA9"/>
    <w:rsid w:val="00822E5A"/>
    <w:rsid w:val="00823BBA"/>
    <w:rsid w:val="00825AC2"/>
    <w:rsid w:val="00826BE9"/>
    <w:rsid w:val="00844459"/>
    <w:rsid w:val="00851F4C"/>
    <w:rsid w:val="008557ED"/>
    <w:rsid w:val="00855C0D"/>
    <w:rsid w:val="00857C23"/>
    <w:rsid w:val="0086286C"/>
    <w:rsid w:val="00863740"/>
    <w:rsid w:val="00863B1D"/>
    <w:rsid w:val="00863FF8"/>
    <w:rsid w:val="00870E3D"/>
    <w:rsid w:val="00871994"/>
    <w:rsid w:val="008719D1"/>
    <w:rsid w:val="008810AA"/>
    <w:rsid w:val="00883731"/>
    <w:rsid w:val="008966C8"/>
    <w:rsid w:val="00896E96"/>
    <w:rsid w:val="008A26D7"/>
    <w:rsid w:val="008B54CB"/>
    <w:rsid w:val="008B7CB0"/>
    <w:rsid w:val="008C006B"/>
    <w:rsid w:val="008C4E17"/>
    <w:rsid w:val="008C5D27"/>
    <w:rsid w:val="008C6900"/>
    <w:rsid w:val="008D0B21"/>
    <w:rsid w:val="008D43C7"/>
    <w:rsid w:val="008D5331"/>
    <w:rsid w:val="008D611F"/>
    <w:rsid w:val="008D7333"/>
    <w:rsid w:val="008E096B"/>
    <w:rsid w:val="008F2B94"/>
    <w:rsid w:val="008F7F7C"/>
    <w:rsid w:val="00904A92"/>
    <w:rsid w:val="009112D6"/>
    <w:rsid w:val="00914E10"/>
    <w:rsid w:val="00915D2C"/>
    <w:rsid w:val="00925028"/>
    <w:rsid w:val="00927D1A"/>
    <w:rsid w:val="009337E2"/>
    <w:rsid w:val="00941D1B"/>
    <w:rsid w:val="00945653"/>
    <w:rsid w:val="00947D77"/>
    <w:rsid w:val="00957A94"/>
    <w:rsid w:val="0096056B"/>
    <w:rsid w:val="0096194A"/>
    <w:rsid w:val="00963C7B"/>
    <w:rsid w:val="00964D16"/>
    <w:rsid w:val="009710CA"/>
    <w:rsid w:val="00973726"/>
    <w:rsid w:val="00981FC5"/>
    <w:rsid w:val="00994C42"/>
    <w:rsid w:val="009A55B5"/>
    <w:rsid w:val="009A5863"/>
    <w:rsid w:val="009B0CE1"/>
    <w:rsid w:val="009C1D13"/>
    <w:rsid w:val="009C56E2"/>
    <w:rsid w:val="009C57F4"/>
    <w:rsid w:val="009D296C"/>
    <w:rsid w:val="009E7324"/>
    <w:rsid w:val="009E75D3"/>
    <w:rsid w:val="009F50A6"/>
    <w:rsid w:val="00A0468F"/>
    <w:rsid w:val="00A10248"/>
    <w:rsid w:val="00A10E3F"/>
    <w:rsid w:val="00A129EF"/>
    <w:rsid w:val="00A16FFC"/>
    <w:rsid w:val="00A220A0"/>
    <w:rsid w:val="00A23A9D"/>
    <w:rsid w:val="00A26A44"/>
    <w:rsid w:val="00A31915"/>
    <w:rsid w:val="00A33A61"/>
    <w:rsid w:val="00A34733"/>
    <w:rsid w:val="00A42AA0"/>
    <w:rsid w:val="00A43A06"/>
    <w:rsid w:val="00A4545E"/>
    <w:rsid w:val="00A46871"/>
    <w:rsid w:val="00A57C1B"/>
    <w:rsid w:val="00A66655"/>
    <w:rsid w:val="00A87820"/>
    <w:rsid w:val="00A91EEE"/>
    <w:rsid w:val="00A97CEE"/>
    <w:rsid w:val="00AA4DB0"/>
    <w:rsid w:val="00AA686F"/>
    <w:rsid w:val="00AA75D9"/>
    <w:rsid w:val="00AB093F"/>
    <w:rsid w:val="00AB24FE"/>
    <w:rsid w:val="00AC265A"/>
    <w:rsid w:val="00AC2F56"/>
    <w:rsid w:val="00AC3B6E"/>
    <w:rsid w:val="00AC76F7"/>
    <w:rsid w:val="00AD06F0"/>
    <w:rsid w:val="00AD0D75"/>
    <w:rsid w:val="00AD43E8"/>
    <w:rsid w:val="00AD4FB4"/>
    <w:rsid w:val="00AE4E75"/>
    <w:rsid w:val="00AE693F"/>
    <w:rsid w:val="00AF1E0A"/>
    <w:rsid w:val="00AF1F91"/>
    <w:rsid w:val="00B13D0C"/>
    <w:rsid w:val="00B16D6E"/>
    <w:rsid w:val="00B21994"/>
    <w:rsid w:val="00B37343"/>
    <w:rsid w:val="00B37BD9"/>
    <w:rsid w:val="00B41D11"/>
    <w:rsid w:val="00B4364F"/>
    <w:rsid w:val="00B50289"/>
    <w:rsid w:val="00B570C2"/>
    <w:rsid w:val="00B61F07"/>
    <w:rsid w:val="00B62266"/>
    <w:rsid w:val="00B64A5A"/>
    <w:rsid w:val="00B8046F"/>
    <w:rsid w:val="00B83ED7"/>
    <w:rsid w:val="00B970FB"/>
    <w:rsid w:val="00B97A21"/>
    <w:rsid w:val="00BA4BC2"/>
    <w:rsid w:val="00BB616C"/>
    <w:rsid w:val="00BB7AC2"/>
    <w:rsid w:val="00BC1EE0"/>
    <w:rsid w:val="00BC71AF"/>
    <w:rsid w:val="00BD02B0"/>
    <w:rsid w:val="00BD0EA8"/>
    <w:rsid w:val="00BD27B0"/>
    <w:rsid w:val="00BD547B"/>
    <w:rsid w:val="00BD6057"/>
    <w:rsid w:val="00BE13B9"/>
    <w:rsid w:val="00BE6711"/>
    <w:rsid w:val="00BF58DF"/>
    <w:rsid w:val="00C00AF8"/>
    <w:rsid w:val="00C01F85"/>
    <w:rsid w:val="00C048E7"/>
    <w:rsid w:val="00C04FA5"/>
    <w:rsid w:val="00C14769"/>
    <w:rsid w:val="00C17016"/>
    <w:rsid w:val="00C17CEA"/>
    <w:rsid w:val="00C22BFD"/>
    <w:rsid w:val="00C247AD"/>
    <w:rsid w:val="00C30AC8"/>
    <w:rsid w:val="00C31592"/>
    <w:rsid w:val="00C452DB"/>
    <w:rsid w:val="00C46EBD"/>
    <w:rsid w:val="00C52812"/>
    <w:rsid w:val="00C53046"/>
    <w:rsid w:val="00C5561B"/>
    <w:rsid w:val="00C62EB1"/>
    <w:rsid w:val="00C646D2"/>
    <w:rsid w:val="00C648C2"/>
    <w:rsid w:val="00C71F9E"/>
    <w:rsid w:val="00C72A46"/>
    <w:rsid w:val="00C7556E"/>
    <w:rsid w:val="00C8027C"/>
    <w:rsid w:val="00C928A6"/>
    <w:rsid w:val="00C93FA6"/>
    <w:rsid w:val="00C94094"/>
    <w:rsid w:val="00C946D7"/>
    <w:rsid w:val="00CA0CD1"/>
    <w:rsid w:val="00CA4198"/>
    <w:rsid w:val="00CA5345"/>
    <w:rsid w:val="00CB0BD0"/>
    <w:rsid w:val="00CB7327"/>
    <w:rsid w:val="00CB7E36"/>
    <w:rsid w:val="00CC2E9B"/>
    <w:rsid w:val="00CC5042"/>
    <w:rsid w:val="00CC6F6E"/>
    <w:rsid w:val="00CD1AC2"/>
    <w:rsid w:val="00CE5063"/>
    <w:rsid w:val="00CE7D15"/>
    <w:rsid w:val="00CF1D62"/>
    <w:rsid w:val="00CF6D9A"/>
    <w:rsid w:val="00CF7751"/>
    <w:rsid w:val="00D01089"/>
    <w:rsid w:val="00D05F85"/>
    <w:rsid w:val="00D07E88"/>
    <w:rsid w:val="00D11502"/>
    <w:rsid w:val="00D11F1E"/>
    <w:rsid w:val="00D1379E"/>
    <w:rsid w:val="00D13D04"/>
    <w:rsid w:val="00D14A23"/>
    <w:rsid w:val="00D276DA"/>
    <w:rsid w:val="00D33919"/>
    <w:rsid w:val="00D41EEA"/>
    <w:rsid w:val="00D44DA3"/>
    <w:rsid w:val="00D45BC1"/>
    <w:rsid w:val="00D46EBD"/>
    <w:rsid w:val="00D54847"/>
    <w:rsid w:val="00D55995"/>
    <w:rsid w:val="00D572D6"/>
    <w:rsid w:val="00D60EF9"/>
    <w:rsid w:val="00D63E55"/>
    <w:rsid w:val="00D64E59"/>
    <w:rsid w:val="00D7332A"/>
    <w:rsid w:val="00D77632"/>
    <w:rsid w:val="00D91102"/>
    <w:rsid w:val="00D94603"/>
    <w:rsid w:val="00D97A2D"/>
    <w:rsid w:val="00DA5AA8"/>
    <w:rsid w:val="00DC1328"/>
    <w:rsid w:val="00DC369D"/>
    <w:rsid w:val="00DD12B0"/>
    <w:rsid w:val="00DD1AF1"/>
    <w:rsid w:val="00DD581E"/>
    <w:rsid w:val="00DD69C2"/>
    <w:rsid w:val="00DE060D"/>
    <w:rsid w:val="00DE34AE"/>
    <w:rsid w:val="00DE4636"/>
    <w:rsid w:val="00DE5D96"/>
    <w:rsid w:val="00DF15D8"/>
    <w:rsid w:val="00DF1641"/>
    <w:rsid w:val="00DF1719"/>
    <w:rsid w:val="00E04544"/>
    <w:rsid w:val="00E13739"/>
    <w:rsid w:val="00E13C43"/>
    <w:rsid w:val="00E20A94"/>
    <w:rsid w:val="00E21C70"/>
    <w:rsid w:val="00E250D0"/>
    <w:rsid w:val="00E257CF"/>
    <w:rsid w:val="00E26B9F"/>
    <w:rsid w:val="00E26CC4"/>
    <w:rsid w:val="00E3056A"/>
    <w:rsid w:val="00E31725"/>
    <w:rsid w:val="00E35613"/>
    <w:rsid w:val="00E41184"/>
    <w:rsid w:val="00E41A60"/>
    <w:rsid w:val="00E45A27"/>
    <w:rsid w:val="00E5040C"/>
    <w:rsid w:val="00E52930"/>
    <w:rsid w:val="00E5386A"/>
    <w:rsid w:val="00E54037"/>
    <w:rsid w:val="00E56A80"/>
    <w:rsid w:val="00E607E1"/>
    <w:rsid w:val="00E629E0"/>
    <w:rsid w:val="00E642C6"/>
    <w:rsid w:val="00E6713E"/>
    <w:rsid w:val="00E71484"/>
    <w:rsid w:val="00E744DD"/>
    <w:rsid w:val="00E76BAF"/>
    <w:rsid w:val="00E8071B"/>
    <w:rsid w:val="00E83031"/>
    <w:rsid w:val="00E8746B"/>
    <w:rsid w:val="00E94974"/>
    <w:rsid w:val="00EA23E9"/>
    <w:rsid w:val="00EA30D6"/>
    <w:rsid w:val="00EB4599"/>
    <w:rsid w:val="00EB48F5"/>
    <w:rsid w:val="00EB71A6"/>
    <w:rsid w:val="00EC5870"/>
    <w:rsid w:val="00EC6F75"/>
    <w:rsid w:val="00EC6F96"/>
    <w:rsid w:val="00EC78EE"/>
    <w:rsid w:val="00ED241D"/>
    <w:rsid w:val="00ED79E9"/>
    <w:rsid w:val="00EE09B5"/>
    <w:rsid w:val="00EE09F7"/>
    <w:rsid w:val="00EE1BD4"/>
    <w:rsid w:val="00EE4A1B"/>
    <w:rsid w:val="00EF0119"/>
    <w:rsid w:val="00EF5553"/>
    <w:rsid w:val="00F00DB1"/>
    <w:rsid w:val="00F019AA"/>
    <w:rsid w:val="00F06906"/>
    <w:rsid w:val="00F10BA9"/>
    <w:rsid w:val="00F1142F"/>
    <w:rsid w:val="00F14DF2"/>
    <w:rsid w:val="00F16A2C"/>
    <w:rsid w:val="00F16FE4"/>
    <w:rsid w:val="00F22BBA"/>
    <w:rsid w:val="00F27501"/>
    <w:rsid w:val="00F33B6B"/>
    <w:rsid w:val="00F33FCB"/>
    <w:rsid w:val="00F40C6F"/>
    <w:rsid w:val="00F44955"/>
    <w:rsid w:val="00F46C8A"/>
    <w:rsid w:val="00F629EF"/>
    <w:rsid w:val="00F662CB"/>
    <w:rsid w:val="00F70F3D"/>
    <w:rsid w:val="00F738E5"/>
    <w:rsid w:val="00F738FD"/>
    <w:rsid w:val="00F943DE"/>
    <w:rsid w:val="00FA35F2"/>
    <w:rsid w:val="00FB5210"/>
    <w:rsid w:val="00FC77F1"/>
    <w:rsid w:val="00FD5D18"/>
    <w:rsid w:val="00FE1CD2"/>
    <w:rsid w:val="00FE608F"/>
    <w:rsid w:val="00FF1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,"/>
  <w:listSeparator w:val=";"/>
  <w14:docId w14:val="53EC3185"/>
  <w15:docId w15:val="{DFEC1C94-32DD-40F5-8454-EC6A487E1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uiPriority="0" w:qFormat="1"/>
    <w:lsdException w:name="heading 3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locked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/>
    <w:lsdException w:name="Quote" w:locked="1" w:uiPriority="29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E73E0"/>
  </w:style>
  <w:style w:type="paragraph" w:styleId="Rubrik1">
    <w:name w:val="heading 1"/>
    <w:basedOn w:val="Normal"/>
    <w:next w:val="Brdtext"/>
    <w:link w:val="Rubrik1Char"/>
    <w:qFormat/>
    <w:rsid w:val="00ED241D"/>
    <w:pPr>
      <w:keepNext/>
      <w:spacing w:before="240" w:after="60"/>
      <w:outlineLvl w:val="0"/>
    </w:pPr>
    <w:rPr>
      <w:rFonts w:ascii="Century Gothic" w:hAnsi="Century Gothic" w:cs="Arial"/>
      <w:b/>
      <w:bCs/>
      <w:kern w:val="32"/>
      <w:sz w:val="28"/>
      <w:szCs w:val="32"/>
    </w:rPr>
  </w:style>
  <w:style w:type="paragraph" w:styleId="Rubrik2">
    <w:name w:val="heading 2"/>
    <w:basedOn w:val="Rubrik1"/>
    <w:next w:val="Brdtext"/>
    <w:link w:val="Rubrik2Char"/>
    <w:qFormat/>
    <w:rsid w:val="00E71484"/>
    <w:pPr>
      <w:outlineLvl w:val="1"/>
    </w:pPr>
    <w:rPr>
      <w:sz w:val="22"/>
      <w:szCs w:val="22"/>
    </w:rPr>
  </w:style>
  <w:style w:type="paragraph" w:styleId="Rubrik3">
    <w:name w:val="heading 3"/>
    <w:basedOn w:val="Rubrik2"/>
    <w:next w:val="Brdtext"/>
    <w:link w:val="Rubrik3Char"/>
    <w:qFormat/>
    <w:rsid w:val="00EE1BD4"/>
    <w:pPr>
      <w:outlineLvl w:val="2"/>
    </w:pPr>
    <w:rPr>
      <w:i/>
      <w:noProof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D94603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rsid w:val="00FF161A"/>
    <w:pPr>
      <w:tabs>
        <w:tab w:val="left" w:pos="1980"/>
        <w:tab w:val="left" w:pos="3960"/>
        <w:tab w:val="left" w:pos="5940"/>
        <w:tab w:val="left" w:pos="7920"/>
        <w:tab w:val="right" w:pos="10260"/>
      </w:tabs>
      <w:ind w:left="-567"/>
    </w:pPr>
    <w:rPr>
      <w:rFonts w:ascii="Century Gothic" w:hAnsi="Century Gothic"/>
      <w:b/>
      <w:bCs/>
      <w:sz w:val="14"/>
      <w:szCs w:val="14"/>
    </w:rPr>
  </w:style>
  <w:style w:type="character" w:styleId="Sidnummer">
    <w:name w:val="page number"/>
    <w:basedOn w:val="Standardstycketeckensnitt"/>
    <w:rsid w:val="006745B8"/>
  </w:style>
  <w:style w:type="table" w:styleId="Tabellrutnt">
    <w:name w:val="Table Grid"/>
    <w:basedOn w:val="Normaltabell"/>
    <w:uiPriority w:val="59"/>
    <w:rsid w:val="00501F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ubrik">
    <w:name w:val="Title"/>
    <w:basedOn w:val="Normal"/>
    <w:next w:val="Normal"/>
    <w:link w:val="RubrikChar"/>
    <w:uiPriority w:val="10"/>
    <w:locked/>
    <w:rsid w:val="0069193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1Char">
    <w:name w:val="Rubrik 1 Char"/>
    <w:basedOn w:val="Standardstycketeckensnitt"/>
    <w:link w:val="Rubrik1"/>
    <w:rsid w:val="00ED241D"/>
    <w:rPr>
      <w:rFonts w:ascii="Century Gothic" w:hAnsi="Century Gothic" w:cs="Arial"/>
      <w:b/>
      <w:bCs/>
      <w:kern w:val="32"/>
      <w:sz w:val="28"/>
      <w:szCs w:val="32"/>
    </w:rPr>
  </w:style>
  <w:style w:type="character" w:customStyle="1" w:styleId="Rubrik2Char">
    <w:name w:val="Rubrik 2 Char"/>
    <w:basedOn w:val="Rubrik1Char"/>
    <w:link w:val="Rubrik2"/>
    <w:rsid w:val="00E71484"/>
    <w:rPr>
      <w:rFonts w:ascii="Century Gothic" w:hAnsi="Century Gothic" w:cs="Arial"/>
      <w:b/>
      <w:bCs/>
      <w:kern w:val="32"/>
      <w:sz w:val="22"/>
      <w:szCs w:val="22"/>
    </w:rPr>
  </w:style>
  <w:style w:type="character" w:customStyle="1" w:styleId="Rubrik3Char">
    <w:name w:val="Rubrik 3 Char"/>
    <w:basedOn w:val="Rubrik2Char"/>
    <w:link w:val="Rubrik3"/>
    <w:rsid w:val="00EE1BD4"/>
    <w:rPr>
      <w:rFonts w:ascii="Arial" w:hAnsi="Arial" w:cs="Arial"/>
      <w:b/>
      <w:bCs/>
      <w:i/>
      <w:noProof/>
      <w:kern w:val="32"/>
      <w:sz w:val="22"/>
      <w:szCs w:val="22"/>
      <w:lang w:val="sv-SE" w:eastAsia="sv-SE" w:bidi="ar-SA"/>
    </w:rPr>
  </w:style>
  <w:style w:type="paragraph" w:customStyle="1" w:styleId="Uddevallakommun">
    <w:name w:val="Uddevalla kommun"/>
    <w:basedOn w:val="Normal"/>
    <w:rsid w:val="002F559A"/>
    <w:pPr>
      <w:spacing w:before="120"/>
      <w:jc w:val="center"/>
    </w:pPr>
    <w:rPr>
      <w:rFonts w:ascii="Century Gothic" w:hAnsi="Century Gothic"/>
      <w:caps/>
      <w:sz w:val="18"/>
      <w:szCs w:val="18"/>
    </w:rPr>
  </w:style>
  <w:style w:type="paragraph" w:customStyle="1" w:styleId="Frvaltning">
    <w:name w:val="Förvaltning"/>
    <w:basedOn w:val="Normal"/>
    <w:rsid w:val="002F559A"/>
    <w:pPr>
      <w:jc w:val="center"/>
    </w:pPr>
    <w:rPr>
      <w:rFonts w:ascii="Century Gothic" w:hAnsi="Century Gothic"/>
      <w:sz w:val="14"/>
      <w:szCs w:val="14"/>
    </w:rPr>
  </w:style>
  <w:style w:type="paragraph" w:customStyle="1" w:styleId="Dokumentnamn">
    <w:name w:val="Dokumentnamn"/>
    <w:basedOn w:val="Normal"/>
    <w:rsid w:val="0096194A"/>
    <w:rPr>
      <w:rFonts w:ascii="Century Gothic" w:hAnsi="Century Gothic" w:cs="Arial"/>
      <w:b/>
      <w:spacing w:val="4"/>
      <w:sz w:val="28"/>
    </w:rPr>
  </w:style>
  <w:style w:type="paragraph" w:customStyle="1" w:styleId="adress">
    <w:name w:val="adress"/>
    <w:basedOn w:val="Normal"/>
    <w:link w:val="adressChar"/>
    <w:rsid w:val="002F559A"/>
  </w:style>
  <w:style w:type="paragraph" w:customStyle="1" w:styleId="Sidhuvud-rubrik">
    <w:name w:val="Sidhuvud-rubrik"/>
    <w:basedOn w:val="Normal"/>
    <w:link w:val="Sidhuvud-rubrikChar"/>
    <w:rsid w:val="00D45BC1"/>
    <w:rPr>
      <w:rFonts w:ascii="Century Gothic" w:hAnsi="Century Gothic" w:cs="Arial"/>
      <w:b/>
      <w:spacing w:val="4"/>
      <w:sz w:val="20"/>
      <w:szCs w:val="20"/>
    </w:rPr>
  </w:style>
  <w:style w:type="paragraph" w:customStyle="1" w:styleId="Handlggarinfo">
    <w:name w:val="Handläggarinfo"/>
    <w:basedOn w:val="Normal"/>
    <w:link w:val="HandlggarinfoChar"/>
    <w:rsid w:val="002F559A"/>
  </w:style>
  <w:style w:type="character" w:customStyle="1" w:styleId="HandlggarinfoChar">
    <w:name w:val="Handläggarinfo Char"/>
    <w:basedOn w:val="Standardstycketeckensnitt"/>
    <w:link w:val="Handlggarinfo"/>
    <w:rsid w:val="002F559A"/>
    <w:rPr>
      <w:sz w:val="24"/>
      <w:szCs w:val="24"/>
      <w:lang w:val="sv-SE" w:eastAsia="sv-SE" w:bidi="ar-SA"/>
    </w:rPr>
  </w:style>
  <w:style w:type="paragraph" w:styleId="Datum">
    <w:name w:val="Date"/>
    <w:basedOn w:val="Normal"/>
    <w:next w:val="Normal"/>
    <w:rsid w:val="002F559A"/>
  </w:style>
  <w:style w:type="character" w:customStyle="1" w:styleId="Sidhuvud-rubrikChar">
    <w:name w:val="Sidhuvud-rubrik Char"/>
    <w:basedOn w:val="Standardstycketeckensnitt"/>
    <w:link w:val="Sidhuvud-rubrik"/>
    <w:rsid w:val="00D45BC1"/>
    <w:rPr>
      <w:rFonts w:ascii="Century Gothic" w:hAnsi="Century Gothic" w:cs="Arial"/>
      <w:b/>
      <w:spacing w:val="4"/>
      <w:sz w:val="20"/>
      <w:szCs w:val="20"/>
    </w:rPr>
  </w:style>
  <w:style w:type="character" w:customStyle="1" w:styleId="adressChar">
    <w:name w:val="adress Char"/>
    <w:basedOn w:val="Standardstycketeckensnitt"/>
    <w:link w:val="adress"/>
    <w:rsid w:val="008719D1"/>
    <w:rPr>
      <w:sz w:val="24"/>
      <w:szCs w:val="24"/>
      <w:lang w:val="sv-SE" w:eastAsia="sv-SE" w:bidi="ar-SA"/>
    </w:rPr>
  </w:style>
  <w:style w:type="paragraph" w:customStyle="1" w:styleId="Diarienummer">
    <w:name w:val="Diarienummer"/>
    <w:basedOn w:val="Handlggarinfo"/>
    <w:link w:val="DiarienummerChar"/>
    <w:rsid w:val="008C006B"/>
    <w:pPr>
      <w:jc w:val="right"/>
    </w:pPr>
  </w:style>
  <w:style w:type="character" w:customStyle="1" w:styleId="DiarienummerChar">
    <w:name w:val="Diarienummer Char"/>
    <w:basedOn w:val="Standardstycketeckensnitt"/>
    <w:link w:val="Diarienummer"/>
    <w:rsid w:val="008C006B"/>
    <w:rPr>
      <w:sz w:val="24"/>
      <w:szCs w:val="24"/>
      <w:lang w:val="sv-SE" w:eastAsia="sv-SE" w:bidi="ar-SA"/>
    </w:rPr>
  </w:style>
  <w:style w:type="paragraph" w:styleId="Brdtext">
    <w:name w:val="Body Text"/>
    <w:basedOn w:val="Normal"/>
    <w:qFormat/>
    <w:rsid w:val="00AE4E75"/>
    <w:pPr>
      <w:spacing w:after="120"/>
    </w:pPr>
  </w:style>
  <w:style w:type="character" w:styleId="Hyperlnk">
    <w:name w:val="Hyperlink"/>
    <w:basedOn w:val="Standardstycketeckensnitt"/>
    <w:rsid w:val="003473F3"/>
    <w:rPr>
      <w:color w:val="0000FF"/>
      <w:u w:val="single"/>
    </w:rPr>
  </w:style>
  <w:style w:type="paragraph" w:customStyle="1" w:styleId="Sidfotrubrik">
    <w:name w:val="Sidfotrubrik"/>
    <w:basedOn w:val="Normal"/>
    <w:rsid w:val="00505124"/>
    <w:pPr>
      <w:framePr w:hSpace="142" w:wrap="around" w:vAnchor="page" w:hAnchor="text" w:y="14686"/>
      <w:spacing w:before="20"/>
      <w:suppressOverlap/>
    </w:pPr>
    <w:rPr>
      <w:rFonts w:ascii="Century Gothic" w:hAnsi="Century Gothic"/>
      <w:b/>
      <w:spacing w:val="8"/>
      <w:sz w:val="14"/>
      <w:szCs w:val="14"/>
      <w:lang w:val="en-GB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25028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25028"/>
    <w:rPr>
      <w:rFonts w:ascii="Tahoma" w:hAnsi="Tahoma" w:cs="Tahoma"/>
      <w:sz w:val="16"/>
      <w:szCs w:val="16"/>
    </w:rPr>
  </w:style>
  <w:style w:type="paragraph" w:customStyle="1" w:styleId="Sidfotavdelning">
    <w:name w:val="Sidfotavdelning"/>
    <w:basedOn w:val="Sidfotrubrik"/>
    <w:rsid w:val="00E6713E"/>
    <w:pPr>
      <w:framePr w:wrap="around" w:y="14913"/>
      <w:tabs>
        <w:tab w:val="left" w:pos="1980"/>
        <w:tab w:val="left" w:pos="3960"/>
        <w:tab w:val="left" w:pos="5940"/>
        <w:tab w:val="left" w:pos="7920"/>
        <w:tab w:val="right" w:pos="10260"/>
      </w:tabs>
    </w:pPr>
    <w:rPr>
      <w:rFonts w:cs="Arial"/>
      <w:b w:val="0"/>
      <w:spacing w:val="0"/>
      <w:szCs w:val="10"/>
    </w:rPr>
  </w:style>
  <w:style w:type="character" w:customStyle="1" w:styleId="RubrikChar">
    <w:name w:val="Rubrik Char"/>
    <w:basedOn w:val="Standardstycketeckensnitt"/>
    <w:link w:val="Rubrik"/>
    <w:uiPriority w:val="10"/>
    <w:rsid w:val="006919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locked/>
    <w:rsid w:val="0069193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691930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Diskretbetoning">
    <w:name w:val="Subtle Emphasis"/>
    <w:basedOn w:val="Standardstycketeckensnitt"/>
    <w:uiPriority w:val="19"/>
    <w:locked/>
    <w:rsid w:val="00691930"/>
    <w:rPr>
      <w:i/>
      <w:iCs/>
      <w:color w:val="808080" w:themeColor="text1" w:themeTint="7F"/>
    </w:rPr>
  </w:style>
  <w:style w:type="character" w:styleId="Betoning">
    <w:name w:val="Emphasis"/>
    <w:basedOn w:val="Standardstycketeckensnitt"/>
    <w:uiPriority w:val="20"/>
    <w:qFormat/>
    <w:rsid w:val="00691930"/>
    <w:rPr>
      <w:i/>
      <w:iCs/>
    </w:rPr>
  </w:style>
  <w:style w:type="paragraph" w:styleId="Citat">
    <w:name w:val="Quote"/>
    <w:basedOn w:val="Normal"/>
    <w:next w:val="Normal"/>
    <w:link w:val="CitatChar"/>
    <w:uiPriority w:val="29"/>
    <w:locked/>
    <w:rsid w:val="004F0420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4F0420"/>
    <w:rPr>
      <w:i/>
      <w:iCs/>
      <w:color w:val="000000" w:themeColor="text1"/>
    </w:rPr>
  </w:style>
  <w:style w:type="paragraph" w:styleId="Starktcitat">
    <w:name w:val="Intense Quote"/>
    <w:basedOn w:val="Normal"/>
    <w:next w:val="Normal"/>
    <w:link w:val="StarktcitatChar"/>
    <w:uiPriority w:val="30"/>
    <w:locked/>
    <w:rsid w:val="004F042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4F0420"/>
    <w:rPr>
      <w:b/>
      <w:bCs/>
      <w:i/>
      <w:iCs/>
      <w:color w:val="4F81BD" w:themeColor="accent1"/>
    </w:rPr>
  </w:style>
  <w:style w:type="character" w:styleId="Diskretreferens">
    <w:name w:val="Subtle Reference"/>
    <w:basedOn w:val="Standardstycketeckensnitt"/>
    <w:uiPriority w:val="31"/>
    <w:locked/>
    <w:rsid w:val="004F0420"/>
    <w:rPr>
      <w:smallCaps/>
      <w:color w:val="C0504D" w:themeColor="accent2"/>
      <w:u w:val="single"/>
    </w:rPr>
  </w:style>
  <w:style w:type="character" w:styleId="Starkreferens">
    <w:name w:val="Intense Reference"/>
    <w:basedOn w:val="Standardstycketeckensnitt"/>
    <w:uiPriority w:val="32"/>
    <w:locked/>
    <w:rsid w:val="004F0420"/>
    <w:rPr>
      <w:b/>
      <w:bCs/>
      <w:smallCaps/>
      <w:color w:val="C0504D" w:themeColor="accent2"/>
      <w:spacing w:val="5"/>
      <w:u w:val="single"/>
    </w:rPr>
  </w:style>
  <w:style w:type="character" w:styleId="Bokenstitel">
    <w:name w:val="Book Title"/>
    <w:basedOn w:val="Standardstycketeckensnitt"/>
    <w:uiPriority w:val="33"/>
    <w:locked/>
    <w:rsid w:val="004F0420"/>
    <w:rPr>
      <w:b/>
      <w:bCs/>
      <w:smallCaps/>
      <w:spacing w:val="5"/>
    </w:rPr>
  </w:style>
  <w:style w:type="character" w:styleId="Starkbetoning">
    <w:name w:val="Intense Emphasis"/>
    <w:basedOn w:val="Standardstycketeckensnitt"/>
    <w:uiPriority w:val="21"/>
    <w:rsid w:val="0027335B"/>
    <w:rPr>
      <w:b/>
      <w:bCs/>
      <w:i/>
      <w:iCs/>
      <w:color w:val="4F81BD" w:themeColor="accent1"/>
    </w:rPr>
  </w:style>
  <w:style w:type="paragraph" w:customStyle="1" w:styleId="Formatmall1">
    <w:name w:val="Formatmall1"/>
    <w:basedOn w:val="Rubrik1"/>
    <w:link w:val="Formatmall1Char"/>
    <w:rsid w:val="007E73E0"/>
  </w:style>
  <w:style w:type="character" w:customStyle="1" w:styleId="Formatmall1Char">
    <w:name w:val="Formatmall1 Char"/>
    <w:basedOn w:val="Rubrik1Char"/>
    <w:link w:val="Formatmall1"/>
    <w:rsid w:val="007E73E0"/>
    <w:rPr>
      <w:rFonts w:ascii="Century Gothic" w:hAnsi="Century Gothic" w:cs="Arial"/>
      <w:b/>
      <w:bCs/>
      <w:kern w:val="32"/>
      <w:sz w:val="28"/>
      <w:szCs w:val="32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FF161A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locked/>
    <w:rsid w:val="006777C1"/>
    <w:pPr>
      <w:ind w:left="720"/>
      <w:contextualSpacing/>
    </w:pPr>
  </w:style>
  <w:style w:type="character" w:customStyle="1" w:styleId="SidfotChar">
    <w:name w:val="Sidfot Char"/>
    <w:basedOn w:val="Standardstycketeckensnitt"/>
    <w:link w:val="Sidfot"/>
    <w:rsid w:val="00396115"/>
    <w:rPr>
      <w:rFonts w:ascii="Century Gothic" w:hAnsi="Century Gothic"/>
      <w:b/>
      <w:bCs/>
      <w:sz w:val="14"/>
      <w:szCs w:val="14"/>
    </w:rPr>
  </w:style>
  <w:style w:type="paragraph" w:styleId="Normalwebb">
    <w:name w:val="Normal (Web)"/>
    <w:basedOn w:val="Normal"/>
    <w:uiPriority w:val="99"/>
    <w:unhideWhenUsed/>
    <w:rsid w:val="00405212"/>
    <w:pPr>
      <w:spacing w:before="100" w:beforeAutospacing="1" w:after="120"/>
    </w:pPr>
  </w:style>
  <w:style w:type="character" w:styleId="Olstomnmnande">
    <w:name w:val="Unresolved Mention"/>
    <w:basedOn w:val="Standardstycketeckensnitt"/>
    <w:uiPriority w:val="99"/>
    <w:semiHidden/>
    <w:unhideWhenUsed/>
    <w:rsid w:val="009A5863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EF5553"/>
    <w:rPr>
      <w:color w:val="800080" w:themeColor="followedHyperlink"/>
      <w:u w:val="single"/>
    </w:rPr>
  </w:style>
  <w:style w:type="paragraph" w:styleId="Beskrivning">
    <w:name w:val="caption"/>
    <w:basedOn w:val="Normal"/>
    <w:next w:val="Normal"/>
    <w:uiPriority w:val="35"/>
    <w:unhideWhenUsed/>
    <w:qFormat/>
    <w:locked/>
    <w:rsid w:val="001363D0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samhallsbyggnad@uddevalla.se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uddevalla.se/bygga-bo-och-miljo/samhallsplanering/detaljplaner-omradesbestammelser/pagaende-detaljplaner/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Mallar\Brevmall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ddevalla Kommun">
      <a:majorFont>
        <a:latin typeface="Century Gothic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D76C0-A6A6-4586-84B3-0CF3CAC7C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</Template>
  <TotalTime>0</TotalTime>
  <Pages>3</Pages>
  <Words>400</Words>
  <Characters>2953</Characters>
  <Application>Microsoft Office Word</Application>
  <DocSecurity>0</DocSecurity>
  <Lines>101</Lines>
  <Paragraphs>30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Uddevalla kommun</Company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Hampus Segerud</dc:creator>
  <cp:lastModifiedBy>Pauline Rossödal</cp:lastModifiedBy>
  <cp:revision>2</cp:revision>
  <cp:lastPrinted>2021-03-02T10:12:00Z</cp:lastPrinted>
  <dcterms:created xsi:type="dcterms:W3CDTF">2022-03-28T12:39:00Z</dcterms:created>
  <dcterms:modified xsi:type="dcterms:W3CDTF">2022-03-28T12:39:00Z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e97f11b-a820-4e8d-9e84-55d701b0cea4_Enabled">
    <vt:lpwstr>true</vt:lpwstr>
  </property>
  <property fmtid="{D5CDD505-2E9C-101B-9397-08002B2CF9AE}" pid="3" name="MSIP_Label_0e97f11b-a820-4e8d-9e84-55d701b0cea4_SetDate">
    <vt:lpwstr>2021-10-05T10:53:48Z</vt:lpwstr>
  </property>
  <property fmtid="{D5CDD505-2E9C-101B-9397-08002B2CF9AE}" pid="4" name="MSIP_Label_0e97f11b-a820-4e8d-9e84-55d701b0cea4_Method">
    <vt:lpwstr>Standard</vt:lpwstr>
  </property>
  <property fmtid="{D5CDD505-2E9C-101B-9397-08002B2CF9AE}" pid="5" name="MSIP_Label_0e97f11b-a820-4e8d-9e84-55d701b0cea4_Name">
    <vt:lpwstr>0e97f11b-a820-4e8d-9e84-55d701b0cea4</vt:lpwstr>
  </property>
  <property fmtid="{D5CDD505-2E9C-101B-9397-08002B2CF9AE}" pid="6" name="MSIP_Label_0e97f11b-a820-4e8d-9e84-55d701b0cea4_SiteId">
    <vt:lpwstr>fd4cea22-63f3-46f2-958e-d0d3aa13277c</vt:lpwstr>
  </property>
  <property fmtid="{D5CDD505-2E9C-101B-9397-08002B2CF9AE}" pid="7" name="MSIP_Label_0e97f11b-a820-4e8d-9e84-55d701b0cea4_ContentBits">
    <vt:lpwstr>0</vt:lpwstr>
  </property>
</Properties>
</file>