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14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3"/>
        <w:gridCol w:w="2221"/>
        <w:gridCol w:w="6336"/>
      </w:tblGrid>
      <w:tr w:rsidR="009D0213" w:rsidTr="00376CEB">
        <w:trPr>
          <w:trHeight w:hRule="exact" w:val="9299"/>
        </w:trPr>
        <w:tc>
          <w:tcPr>
            <w:tcW w:w="6013" w:type="dxa"/>
          </w:tcPr>
          <w:p w:rsidR="00173D05" w:rsidRPr="00350DBB" w:rsidRDefault="00173D05" w:rsidP="00173D05">
            <w:pPr>
              <w:pStyle w:val="Rubrik2"/>
              <w:outlineLvl w:val="1"/>
              <w:rPr>
                <w:sz w:val="28"/>
                <w:szCs w:val="28"/>
              </w:rPr>
            </w:pPr>
            <w:r w:rsidRPr="00350DBB">
              <w:rPr>
                <w:sz w:val="28"/>
                <w:szCs w:val="28"/>
              </w:rPr>
              <w:t>Kontaktuppgifter</w:t>
            </w:r>
          </w:p>
          <w:p w:rsidR="00173D05" w:rsidRPr="00350DBB" w:rsidRDefault="00173D05" w:rsidP="00173D05">
            <w:pPr>
              <w:pStyle w:val="Rubrik3"/>
              <w:outlineLvl w:val="2"/>
              <w:rPr>
                <w:sz w:val="20"/>
                <w:szCs w:val="20"/>
              </w:rPr>
            </w:pPr>
            <w:r w:rsidRPr="00350DBB">
              <w:rPr>
                <w:sz w:val="20"/>
                <w:szCs w:val="20"/>
              </w:rPr>
              <w:t xml:space="preserve">Trollhättan, Vänersborg, Lilla Edet, Mellerud, Åmål, </w:t>
            </w:r>
          </w:p>
          <w:p w:rsidR="00173D05" w:rsidRPr="00350DBB" w:rsidRDefault="00173D05" w:rsidP="00173D05">
            <w:pPr>
              <w:pStyle w:val="Rubrik3"/>
              <w:outlineLvl w:val="2"/>
              <w:rPr>
                <w:sz w:val="20"/>
                <w:szCs w:val="20"/>
              </w:rPr>
            </w:pPr>
            <w:r w:rsidRPr="00350DBB">
              <w:rPr>
                <w:sz w:val="20"/>
                <w:szCs w:val="20"/>
              </w:rPr>
              <w:t>Bengtsfors, Dals-Ed</w:t>
            </w:r>
          </w:p>
          <w:p w:rsidR="00173D05" w:rsidRDefault="00173D05" w:rsidP="00173D05">
            <w:r w:rsidRPr="00173D05">
              <w:t>Maria Jorfors, enhetschef:</w:t>
            </w:r>
            <w:r>
              <w:t xml:space="preserve"> 072 212 73 53</w:t>
            </w:r>
          </w:p>
          <w:p w:rsidR="00173D05" w:rsidRDefault="00173D05" w:rsidP="00173D05">
            <w:r>
              <w:t xml:space="preserve">E-post: </w:t>
            </w:r>
            <w:hyperlink r:id="rId7" w:history="1">
              <w:r w:rsidRPr="00F26B1D">
                <w:rPr>
                  <w:rStyle w:val="Hyperlnk"/>
                </w:rPr>
                <w:t>maria.jorfors@trollhattan.se</w:t>
              </w:r>
            </w:hyperlink>
            <w:r>
              <w:t xml:space="preserve"> </w:t>
            </w:r>
            <w:bookmarkStart w:id="0" w:name="_GoBack"/>
            <w:bookmarkEnd w:id="0"/>
          </w:p>
          <w:p w:rsidR="00173D05" w:rsidRDefault="00173D05" w:rsidP="00173D05"/>
          <w:p w:rsidR="00173D05" w:rsidRDefault="00173D05" w:rsidP="00173D05">
            <w:r w:rsidRPr="00173D05">
              <w:t>Annelie Fredriksson:</w:t>
            </w:r>
            <w:r>
              <w:t xml:space="preserve"> 070 549 51 42</w:t>
            </w:r>
          </w:p>
          <w:p w:rsidR="00173D05" w:rsidRDefault="00173D05" w:rsidP="00173D05">
            <w:r>
              <w:t xml:space="preserve">E-post: </w:t>
            </w:r>
            <w:hyperlink r:id="rId8" w:history="1">
              <w:r w:rsidRPr="00F26B1D">
                <w:rPr>
                  <w:rStyle w:val="Hyperlnk"/>
                </w:rPr>
                <w:t>annelie.fredriksson@trollhattan.se</w:t>
              </w:r>
            </w:hyperlink>
            <w:r>
              <w:t xml:space="preserve"> </w:t>
            </w:r>
          </w:p>
          <w:p w:rsidR="00173D05" w:rsidRDefault="00173D05" w:rsidP="00173D05"/>
          <w:p w:rsidR="00173D05" w:rsidRDefault="00173D05" w:rsidP="00173D05">
            <w:r w:rsidRPr="00173D05">
              <w:t>Cecilia Dahlman Giannias:</w:t>
            </w:r>
            <w:r>
              <w:t xml:space="preserve"> 072 212 75 62</w:t>
            </w:r>
          </w:p>
          <w:p w:rsidR="00173D05" w:rsidRDefault="00173D05" w:rsidP="00173D05">
            <w:r>
              <w:t xml:space="preserve">E-post: </w:t>
            </w:r>
            <w:hyperlink r:id="rId9" w:history="1">
              <w:r w:rsidRPr="00F26B1D">
                <w:rPr>
                  <w:rStyle w:val="Hyperlnk"/>
                </w:rPr>
                <w:t>cecilia.dahlman.giannias@trollhattan.se</w:t>
              </w:r>
            </w:hyperlink>
            <w:r>
              <w:t xml:space="preserve"> </w:t>
            </w:r>
          </w:p>
          <w:p w:rsidR="00173D05" w:rsidRDefault="00173D05" w:rsidP="00173D05"/>
          <w:p w:rsidR="00173D05" w:rsidRDefault="00173D05" w:rsidP="00173D05">
            <w:r w:rsidRPr="00173D05">
              <w:t>Maria Bjurbäck:</w:t>
            </w:r>
            <w:r>
              <w:t xml:space="preserve"> 072 212 74 80</w:t>
            </w:r>
          </w:p>
          <w:p w:rsidR="00173D05" w:rsidRDefault="00173D05" w:rsidP="00173D05">
            <w:r>
              <w:t xml:space="preserve">E-post: </w:t>
            </w:r>
            <w:hyperlink r:id="rId10" w:history="1">
              <w:r w:rsidRPr="00F26B1D">
                <w:rPr>
                  <w:rStyle w:val="Hyperlnk"/>
                </w:rPr>
                <w:t>maria.bjurback@trollhattan.se</w:t>
              </w:r>
            </w:hyperlink>
            <w:r>
              <w:t xml:space="preserve">   </w:t>
            </w:r>
          </w:p>
          <w:p w:rsidR="00173D05" w:rsidRDefault="00173D05" w:rsidP="00173D05"/>
          <w:p w:rsidR="00173D05" w:rsidRDefault="00173D05" w:rsidP="00173D05">
            <w:r>
              <w:t>Catrin Johansson (vikarie): 072 208 97 76</w:t>
            </w:r>
          </w:p>
          <w:p w:rsidR="00C07CB5" w:rsidRDefault="00173D05" w:rsidP="00173D05">
            <w:pPr>
              <w:spacing w:after="160"/>
            </w:pPr>
            <w:r>
              <w:t xml:space="preserve">E-post: </w:t>
            </w:r>
            <w:hyperlink r:id="rId11" w:history="1">
              <w:r w:rsidRPr="00F26B1D">
                <w:rPr>
                  <w:rStyle w:val="Hyperlnk"/>
                </w:rPr>
                <w:t>catrin.johansson@trollhattan.se</w:t>
              </w:r>
            </w:hyperlink>
            <w:r>
              <w:t xml:space="preserve"> </w:t>
            </w:r>
          </w:p>
          <w:p w:rsidR="00350DBB" w:rsidRDefault="00350DBB" w:rsidP="00173D05">
            <w:pPr>
              <w:spacing w:after="160"/>
            </w:pPr>
            <w:r>
              <w:t>Johanna Wassenius (vikarie): 072 217 10 83</w:t>
            </w:r>
            <w:r>
              <w:br/>
              <w:t xml:space="preserve">Epost: </w:t>
            </w:r>
            <w:hyperlink r:id="rId12" w:history="1">
              <w:r w:rsidRPr="001B5212">
                <w:rPr>
                  <w:rStyle w:val="Hyperlnk"/>
                </w:rPr>
                <w:t>johanna.wassenius@trollhattan.se</w:t>
              </w:r>
            </w:hyperlink>
          </w:p>
          <w:p w:rsidR="00173D05" w:rsidRPr="00350DBB" w:rsidRDefault="00173D05" w:rsidP="00173D05">
            <w:pPr>
              <w:pStyle w:val="Rubrik3"/>
              <w:outlineLvl w:val="2"/>
              <w:rPr>
                <w:sz w:val="20"/>
                <w:szCs w:val="20"/>
              </w:rPr>
            </w:pPr>
            <w:r w:rsidRPr="00350DBB">
              <w:rPr>
                <w:sz w:val="20"/>
                <w:szCs w:val="20"/>
              </w:rPr>
              <w:t xml:space="preserve">Uddevalla, Orust, Färgelanda, Munkedal, Lysekil, </w:t>
            </w:r>
          </w:p>
          <w:p w:rsidR="00173D05" w:rsidRPr="00350DBB" w:rsidRDefault="00173D05" w:rsidP="00173D05">
            <w:pPr>
              <w:pStyle w:val="Rubrik3"/>
              <w:outlineLvl w:val="2"/>
              <w:rPr>
                <w:sz w:val="20"/>
                <w:szCs w:val="20"/>
              </w:rPr>
            </w:pPr>
            <w:r w:rsidRPr="00350DBB">
              <w:rPr>
                <w:sz w:val="20"/>
                <w:szCs w:val="20"/>
              </w:rPr>
              <w:t>Strömstad, Tanum</w:t>
            </w:r>
          </w:p>
          <w:p w:rsidR="00173D05" w:rsidRDefault="00173D05" w:rsidP="00173D05">
            <w:r>
              <w:t>Louise Niklasson: 072 212 74 02</w:t>
            </w:r>
          </w:p>
          <w:p w:rsidR="00173D05" w:rsidRDefault="00173D05" w:rsidP="00173D05">
            <w:r>
              <w:t xml:space="preserve">E-post: </w:t>
            </w:r>
            <w:hyperlink r:id="rId13" w:history="1">
              <w:r w:rsidRPr="00F26B1D">
                <w:rPr>
                  <w:rStyle w:val="Hyperlnk"/>
                </w:rPr>
                <w:t>louise.niklasson@trollhattan.se</w:t>
              </w:r>
            </w:hyperlink>
            <w:r>
              <w:t xml:space="preserve"> </w:t>
            </w:r>
          </w:p>
          <w:p w:rsidR="00173D05" w:rsidRDefault="00173D05" w:rsidP="00173D05"/>
          <w:p w:rsidR="00173D05" w:rsidRDefault="00173D05" w:rsidP="00173D05">
            <w:r>
              <w:t>Maria Lundgren: 072 212 74 58</w:t>
            </w:r>
          </w:p>
          <w:p w:rsidR="00173D05" w:rsidRDefault="00173D05" w:rsidP="00173D05">
            <w:r>
              <w:t xml:space="preserve">E-post: </w:t>
            </w:r>
            <w:hyperlink r:id="rId14" w:history="1">
              <w:r w:rsidRPr="00F26B1D">
                <w:rPr>
                  <w:rStyle w:val="Hyperlnk"/>
                </w:rPr>
                <w:t>maria.lundgren@trollhattan.se</w:t>
              </w:r>
            </w:hyperlink>
            <w:r>
              <w:t xml:space="preserve"> </w:t>
            </w:r>
          </w:p>
          <w:p w:rsidR="00173D05" w:rsidRDefault="00173D05" w:rsidP="00173D05"/>
          <w:p w:rsidR="00173D05" w:rsidRDefault="00173D05" w:rsidP="00173D05">
            <w:r>
              <w:t>Mattias Furbo: 072 212 75 57</w:t>
            </w:r>
          </w:p>
          <w:p w:rsidR="00173D05" w:rsidRDefault="00173D05" w:rsidP="00173D05">
            <w:pPr>
              <w:spacing w:after="160"/>
            </w:pPr>
            <w:r>
              <w:t xml:space="preserve">E-post: </w:t>
            </w:r>
            <w:hyperlink r:id="rId15" w:history="1">
              <w:r w:rsidRPr="00F26B1D">
                <w:rPr>
                  <w:rStyle w:val="Hyperlnk"/>
                </w:rPr>
                <w:t>mattias.furbo@trollhattan.se</w:t>
              </w:r>
            </w:hyperlink>
            <w:r>
              <w:t xml:space="preserve"> </w:t>
            </w:r>
          </w:p>
          <w:p w:rsidR="00973AD1" w:rsidRDefault="00973AD1" w:rsidP="00973AD1">
            <w:r>
              <w:t>Postadress: Nohabgatan 12 B, 461 53 Trollhättan</w:t>
            </w:r>
          </w:p>
          <w:p w:rsidR="00973AD1" w:rsidRDefault="00973AD1" w:rsidP="00973AD1">
            <w:pPr>
              <w:spacing w:after="160"/>
            </w:pPr>
            <w:r>
              <w:t xml:space="preserve">Hemisda: </w:t>
            </w:r>
            <w:hyperlink r:id="rId16" w:history="1">
              <w:r w:rsidRPr="00F26B1D">
                <w:rPr>
                  <w:rStyle w:val="Hyperlnk"/>
                </w:rPr>
                <w:t>www.pofyrbodal.se</w:t>
              </w:r>
            </w:hyperlink>
            <w:r>
              <w:t xml:space="preserve"> </w:t>
            </w:r>
          </w:p>
          <w:p w:rsidR="00CB7C2B" w:rsidRDefault="00CB7C2B" w:rsidP="00AB3D6E"/>
          <w:p w:rsidR="00AE4E79" w:rsidRPr="00AE4E79" w:rsidRDefault="00AE4E79" w:rsidP="00AB3D6E"/>
        </w:tc>
        <w:tc>
          <w:tcPr>
            <w:tcW w:w="2221" w:type="dxa"/>
          </w:tcPr>
          <w:p w:rsidR="00CB7C2B" w:rsidRDefault="00C07CB5" w:rsidP="00AB3D6E">
            <w:r>
              <w:rPr>
                <w:lang w:eastAsia="sv-SE"/>
              </w:rPr>
              <w:drawing>
                <wp:anchor distT="0" distB="0" distL="114300" distR="114300" simplePos="0" relativeHeight="251661312" behindDoc="1" locked="0" layoutInCell="1" allowOverlap="1" wp14:anchorId="0929AE82">
                  <wp:simplePos x="0" y="0"/>
                  <wp:positionH relativeFrom="column">
                    <wp:posOffset>1408430</wp:posOffset>
                  </wp:positionH>
                  <wp:positionV relativeFrom="paragraph">
                    <wp:posOffset>-694055</wp:posOffset>
                  </wp:positionV>
                  <wp:extent cx="1356415" cy="904875"/>
                  <wp:effectExtent l="0" t="0" r="0" b="0"/>
                  <wp:wrapNone/>
                  <wp:docPr id="1" name="Bildobjekt 1" descr="Logotyp Personligt ombud Fyrbod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ersonligt ombud Fyrbodal_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1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36" w:type="dxa"/>
          </w:tcPr>
          <w:sdt>
            <w:sdtPr>
              <w:id w:val="-1991394502"/>
              <w:picture/>
            </w:sdtPr>
            <w:sdtEndPr/>
            <w:sdtContent>
              <w:p w:rsidR="009A1155" w:rsidRDefault="00780FE8" w:rsidP="00780FE8">
                <w:pPr>
                  <w:pStyle w:val="Rubrik1"/>
                  <w:jc w:val="left"/>
                  <w:outlineLvl w:val="0"/>
                </w:pPr>
                <w:r>
                  <w:rPr>
                    <w:lang w:eastAsia="sv-SE"/>
                  </w:rPr>
                  <w:drawing>
                    <wp:inline distT="0" distB="0" distL="0" distR="0">
                      <wp:extent cx="3780923" cy="2520000"/>
                      <wp:effectExtent l="0" t="0" r="0" b="0"/>
                      <wp:docPr id="6" name="Bild 1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80923" cy="25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B7C2B" w:rsidRPr="001A4624" w:rsidRDefault="00B17F0F" w:rsidP="00AB3D6E">
            <w:pPr>
              <w:pStyle w:val="Rubrik1"/>
              <w:outlineLvl w:val="0"/>
              <w:rPr>
                <w:sz w:val="72"/>
                <w:szCs w:val="44"/>
              </w:rPr>
            </w:pPr>
            <w:r w:rsidRPr="001A4624">
              <w:rPr>
                <w:sz w:val="72"/>
                <w:szCs w:val="44"/>
              </w:rPr>
              <w:t>Personligt ombud</w:t>
            </w:r>
          </w:p>
          <w:p w:rsidR="00AE4E79" w:rsidRPr="00AB3D6E" w:rsidRDefault="00B17F0F" w:rsidP="00AB3D6E">
            <w:pPr>
              <w:pStyle w:val="Ingress"/>
            </w:pPr>
            <w:r w:rsidRPr="001A4624">
              <w:rPr>
                <w:sz w:val="40"/>
                <w:szCs w:val="40"/>
              </w:rPr>
              <w:t>För personer med psykiska funktionsnedsättningar</w:t>
            </w:r>
          </w:p>
        </w:tc>
      </w:tr>
      <w:tr w:rsidR="009D0213" w:rsidTr="00376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299"/>
        </w:trPr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</w:tcPr>
          <w:p w:rsidR="00AB3D6E" w:rsidRPr="00AB3D6E" w:rsidRDefault="00703B66" w:rsidP="00AB3D6E">
            <w:pPr>
              <w:pStyle w:val="Rubrik2"/>
              <w:outlineLvl w:val="1"/>
            </w:pPr>
            <w:r>
              <w:lastRenderedPageBreak/>
              <w:t>Vem kan få personligt ombud?</w:t>
            </w:r>
          </w:p>
          <w:p w:rsidR="00703B66" w:rsidRDefault="00703B66" w:rsidP="00703B66">
            <w:pPr>
              <w:pStyle w:val="Liststycke"/>
              <w:numPr>
                <w:ilvl w:val="0"/>
                <w:numId w:val="9"/>
              </w:numPr>
            </w:pPr>
            <w:r>
              <w:t>Du som har en psykisk funktionsnedsättning</w:t>
            </w:r>
          </w:p>
          <w:p w:rsidR="00703B66" w:rsidRDefault="00703B66" w:rsidP="00703B66">
            <w:pPr>
              <w:pStyle w:val="Liststycke"/>
              <w:numPr>
                <w:ilvl w:val="0"/>
                <w:numId w:val="9"/>
              </w:numPr>
            </w:pPr>
            <w:r>
              <w:t>Du som har omfattande svårigheter i ditt vardagliga liv</w:t>
            </w:r>
          </w:p>
          <w:p w:rsidR="00703B66" w:rsidRDefault="00703B66" w:rsidP="00703B66">
            <w:pPr>
              <w:pStyle w:val="Liststycke"/>
              <w:numPr>
                <w:ilvl w:val="0"/>
                <w:numId w:val="9"/>
              </w:numPr>
            </w:pPr>
            <w:r>
              <w:t>Du som är över 18 år</w:t>
            </w:r>
          </w:p>
          <w:p w:rsidR="00FE2F19" w:rsidRDefault="00703B66" w:rsidP="00703B66">
            <w:pPr>
              <w:pStyle w:val="Liststycke"/>
              <w:numPr>
                <w:ilvl w:val="0"/>
                <w:numId w:val="9"/>
              </w:numPr>
            </w:pPr>
            <w:r>
              <w:t>Du som har behov av stöd från socialtjänst, sjukvård och andra myndigheter</w:t>
            </w:r>
          </w:p>
          <w:p w:rsidR="00703B66" w:rsidRPr="00AB3D6E" w:rsidRDefault="00703B66" w:rsidP="00703B66">
            <w:pPr>
              <w:pStyle w:val="Rubrik2"/>
              <w:outlineLvl w:val="1"/>
            </w:pPr>
            <w:r>
              <w:t>Vad gör ett personligt ombud?</w:t>
            </w:r>
          </w:p>
          <w:p w:rsidR="00703B66" w:rsidRDefault="00703B66" w:rsidP="00703B66">
            <w:r w:rsidRPr="00703B66">
              <w:t>Personligt ombud arbetar utifrån Ditt uppdrag. Vi utför arbetet gemensamt, utifrån din egen förmåga.</w:t>
            </w:r>
          </w:p>
          <w:p w:rsidR="00703B66" w:rsidRDefault="00703B66" w:rsidP="00703B66"/>
          <w:p w:rsidR="00703B66" w:rsidRPr="00AB3D6E" w:rsidRDefault="00703B66" w:rsidP="00703B66">
            <w:pPr>
              <w:pStyle w:val="Rubrik2"/>
              <w:outlineLvl w:val="1"/>
            </w:pPr>
            <w:r>
              <w:t>Personligt ombud kan:</w:t>
            </w:r>
          </w:p>
          <w:p w:rsidR="00703B66" w:rsidRDefault="00703B66" w:rsidP="00703B66">
            <w:pPr>
              <w:pStyle w:val="Liststycke"/>
              <w:numPr>
                <w:ilvl w:val="0"/>
                <w:numId w:val="10"/>
              </w:numPr>
            </w:pPr>
            <w:r>
              <w:t>V</w:t>
            </w:r>
            <w:r w:rsidRPr="00703B66">
              <w:t>ara stöd vid myndighetsbesök</w:t>
            </w:r>
            <w:r>
              <w:t xml:space="preserve"> </w:t>
            </w:r>
          </w:p>
          <w:p w:rsidR="00703B66" w:rsidRDefault="00703B66" w:rsidP="00703B66">
            <w:pPr>
              <w:pStyle w:val="Liststycke"/>
              <w:numPr>
                <w:ilvl w:val="0"/>
                <w:numId w:val="10"/>
              </w:numPr>
            </w:pPr>
            <w:r>
              <w:t>V</w:t>
            </w:r>
            <w:r w:rsidRPr="00703B66">
              <w:t xml:space="preserve">erka för att dina behov och rättigheter tillgodoses utifrån dina önskemål </w:t>
            </w:r>
          </w:p>
          <w:p w:rsidR="00703B66" w:rsidRDefault="00703B66" w:rsidP="00703B66">
            <w:pPr>
              <w:pStyle w:val="Liststycke"/>
              <w:numPr>
                <w:ilvl w:val="0"/>
                <w:numId w:val="10"/>
              </w:numPr>
            </w:pPr>
            <w:r>
              <w:t>V</w:t>
            </w:r>
            <w:r w:rsidRPr="00703B66">
              <w:t>ara behjälplig med att kartlägga och samordna dina insatse</w:t>
            </w:r>
            <w:r>
              <w:t>r</w:t>
            </w:r>
          </w:p>
          <w:p w:rsidR="00703B66" w:rsidRDefault="00703B66" w:rsidP="00703B66">
            <w:pPr>
              <w:pStyle w:val="Rubrik2"/>
              <w:outlineLvl w:val="1"/>
            </w:pPr>
            <w:r>
              <w:t>Viktigt att veta</w:t>
            </w:r>
          </w:p>
          <w:p w:rsidR="00703B66" w:rsidRDefault="00703B66" w:rsidP="00703B66">
            <w:r w:rsidRPr="00703B66">
              <w:t>Personligt ombud har tystnadsplikt och skriver ingen dokumentation. Det är ett kostnadsfritt- och tidsbegränsat frivilligt stöd som avslutas när uppdraget är slutfört. Det ersätter inte arbete som exempelvis utförs av handläggare, boendestödjare, god man eller kurator.</w:t>
            </w:r>
          </w:p>
          <w:p w:rsidR="00703B66" w:rsidRDefault="00703B66" w:rsidP="00703B66"/>
          <w:p w:rsidR="00703B66" w:rsidRPr="00703B66" w:rsidRDefault="00703B66" w:rsidP="00703B66">
            <w:r w:rsidRPr="00703B66">
              <w:t>Tillsammans bestämmer vi mötesplats.</w:t>
            </w:r>
          </w:p>
          <w:p w:rsidR="00703B66" w:rsidRDefault="00703B66" w:rsidP="00703B66"/>
          <w:p w:rsidR="00FE2F19" w:rsidRDefault="00FE2F19" w:rsidP="00FE2F19"/>
          <w:p w:rsidR="00AE4E79" w:rsidRDefault="00AE4E79" w:rsidP="00AB3D6E"/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AE4E79" w:rsidRDefault="00AE4E79" w:rsidP="00AB3D6E"/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</w:tcPr>
          <w:p w:rsidR="00FE2F19" w:rsidRDefault="009D0213" w:rsidP="00FE2F19">
            <w:r>
              <w:rPr>
                <w:lang w:eastAsia="sv-S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-140335</wp:posOffset>
                  </wp:positionH>
                  <wp:positionV relativeFrom="paragraph">
                    <wp:posOffset>-8255</wp:posOffset>
                  </wp:positionV>
                  <wp:extent cx="4345934" cy="5095875"/>
                  <wp:effectExtent l="0" t="0" r="0" b="0"/>
                  <wp:wrapNone/>
                  <wp:docPr id="7" name="Bildobjekt 7" descr="Karta över Fyrbod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GR_Karta_fyrbodalkommuner_ljusblå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934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4E79" w:rsidRDefault="00AE4E79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Default="009D0213" w:rsidP="00AB3D6E"/>
          <w:p w:rsidR="009D0213" w:rsidRPr="00703B66" w:rsidRDefault="009D0213" w:rsidP="009D0213">
            <w:r>
              <w:t>”Målsättningen med vårt arbete är att du ska uppleva ökad självständighet och bättre livskvalitet”</w:t>
            </w:r>
          </w:p>
          <w:p w:rsidR="009D0213" w:rsidRPr="00CB7C2B" w:rsidRDefault="009D0213" w:rsidP="00AB3D6E"/>
        </w:tc>
      </w:tr>
    </w:tbl>
    <w:p w:rsidR="00E426BB" w:rsidRPr="00AE4E79" w:rsidRDefault="00E426BB" w:rsidP="00AB3D6E"/>
    <w:sectPr w:rsidR="00E426BB" w:rsidRPr="00AE4E79" w:rsidSect="00376CEB">
      <w:headerReference w:type="default" r:id="rId20"/>
      <w:pgSz w:w="16838" w:h="11906" w:orient="landscape" w:code="9"/>
      <w:pgMar w:top="1588" w:right="1134" w:bottom="737" w:left="1134" w:header="68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CB5" w:rsidRDefault="00C07CB5" w:rsidP="00AB3D6E">
      <w:r>
        <w:separator/>
      </w:r>
    </w:p>
  </w:endnote>
  <w:endnote w:type="continuationSeparator" w:id="0">
    <w:p w:rsidR="00C07CB5" w:rsidRDefault="00C07CB5" w:rsidP="00AB3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rlow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CB5" w:rsidRDefault="00C07CB5" w:rsidP="00AB3D6E">
      <w:r>
        <w:separator/>
      </w:r>
    </w:p>
  </w:footnote>
  <w:footnote w:type="continuationSeparator" w:id="0">
    <w:p w:rsidR="00C07CB5" w:rsidRDefault="00C07CB5" w:rsidP="00AB3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680" w:rsidRDefault="00C07CB5" w:rsidP="00FE2F19">
    <w:pPr>
      <w:pStyle w:val="Sidfo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362EB"/>
    <w:multiLevelType w:val="hybridMultilevel"/>
    <w:tmpl w:val="236659D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1362C"/>
    <w:multiLevelType w:val="hybridMultilevel"/>
    <w:tmpl w:val="638206A8"/>
    <w:lvl w:ilvl="0" w:tplc="AFD89AFC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A0EAD"/>
    <w:multiLevelType w:val="hybridMultilevel"/>
    <w:tmpl w:val="7824A3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12165"/>
    <w:multiLevelType w:val="hybridMultilevel"/>
    <w:tmpl w:val="C1D0F6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42709"/>
    <w:multiLevelType w:val="hybridMultilevel"/>
    <w:tmpl w:val="B47C7318"/>
    <w:lvl w:ilvl="0" w:tplc="BFB4ED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C1E32"/>
    <w:multiLevelType w:val="hybridMultilevel"/>
    <w:tmpl w:val="117E65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D1433"/>
    <w:multiLevelType w:val="hybridMultilevel"/>
    <w:tmpl w:val="3BFE0BA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B273C"/>
    <w:multiLevelType w:val="hybridMultilevel"/>
    <w:tmpl w:val="D188F1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385073"/>
    <w:multiLevelType w:val="hybridMultilevel"/>
    <w:tmpl w:val="231C51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54ECC"/>
    <w:multiLevelType w:val="hybridMultilevel"/>
    <w:tmpl w:val="76A406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9"/>
  </w:num>
  <w:num w:numId="6">
    <w:abstractNumId w:val="7"/>
  </w:num>
  <w:num w:numId="7">
    <w:abstractNumId w:val="3"/>
  </w:num>
  <w:num w:numId="8">
    <w:abstractNumId w:val="1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CB5"/>
    <w:rsid w:val="00077340"/>
    <w:rsid w:val="000B0688"/>
    <w:rsid w:val="000C26C9"/>
    <w:rsid w:val="000F043C"/>
    <w:rsid w:val="00173D05"/>
    <w:rsid w:val="001A4624"/>
    <w:rsid w:val="001B098B"/>
    <w:rsid w:val="001E3680"/>
    <w:rsid w:val="002F7EDC"/>
    <w:rsid w:val="00350DBB"/>
    <w:rsid w:val="00351BEA"/>
    <w:rsid w:val="00376CEB"/>
    <w:rsid w:val="0046287B"/>
    <w:rsid w:val="0048600B"/>
    <w:rsid w:val="005267DC"/>
    <w:rsid w:val="005962B0"/>
    <w:rsid w:val="005F1C9A"/>
    <w:rsid w:val="006B6509"/>
    <w:rsid w:val="006C3D2D"/>
    <w:rsid w:val="00703B66"/>
    <w:rsid w:val="00780FE8"/>
    <w:rsid w:val="00847A23"/>
    <w:rsid w:val="008A2A98"/>
    <w:rsid w:val="008D1459"/>
    <w:rsid w:val="00907D72"/>
    <w:rsid w:val="009347A4"/>
    <w:rsid w:val="00973AD1"/>
    <w:rsid w:val="009A1155"/>
    <w:rsid w:val="009D0213"/>
    <w:rsid w:val="009E4C30"/>
    <w:rsid w:val="00A40632"/>
    <w:rsid w:val="00AB3D6E"/>
    <w:rsid w:val="00AE4E79"/>
    <w:rsid w:val="00B17F0F"/>
    <w:rsid w:val="00BD6833"/>
    <w:rsid w:val="00C07CB5"/>
    <w:rsid w:val="00C1432A"/>
    <w:rsid w:val="00C316FC"/>
    <w:rsid w:val="00C77D41"/>
    <w:rsid w:val="00CB7C2B"/>
    <w:rsid w:val="00D168F2"/>
    <w:rsid w:val="00D24592"/>
    <w:rsid w:val="00DE7C6C"/>
    <w:rsid w:val="00E426BB"/>
    <w:rsid w:val="00E73493"/>
    <w:rsid w:val="00E81560"/>
    <w:rsid w:val="00F369F9"/>
    <w:rsid w:val="00F9780A"/>
    <w:rsid w:val="00FE2F19"/>
    <w:rsid w:val="00FE6C29"/>
    <w:rsid w:val="00FF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C3D5CC3"/>
  <w15:chartTrackingRefBased/>
  <w15:docId w15:val="{DA926BB0-6667-40B9-97F5-2625D890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3D6E"/>
    <w:pPr>
      <w:spacing w:line="240" w:lineRule="auto"/>
    </w:pPr>
    <w:rPr>
      <w:noProof/>
    </w:rPr>
  </w:style>
  <w:style w:type="paragraph" w:styleId="Rubrik1">
    <w:name w:val="heading 1"/>
    <w:basedOn w:val="Normal"/>
    <w:next w:val="Normal"/>
    <w:link w:val="Rubrik1Char"/>
    <w:uiPriority w:val="9"/>
    <w:qFormat/>
    <w:rsid w:val="00AB3D6E"/>
    <w:pPr>
      <w:keepNext/>
      <w:keepLines/>
      <w:spacing w:before="480" w:after="120"/>
      <w:jc w:val="center"/>
      <w:outlineLvl w:val="0"/>
    </w:pPr>
    <w:rPr>
      <w:rFonts w:asciiTheme="majorHAnsi" w:eastAsiaTheme="majorEastAsia" w:hAnsiTheme="majorHAnsi" w:cstheme="majorBidi"/>
      <w:sz w:val="48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B3D6E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AB3D6E"/>
    <w:pPr>
      <w:keepNext/>
      <w:keepLines/>
      <w:spacing w:before="6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526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5267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5267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Rubrik6"/>
    <w:next w:val="Normal"/>
    <w:link w:val="Rubrik7Char"/>
    <w:uiPriority w:val="9"/>
    <w:unhideWhenUsed/>
    <w:rsid w:val="005267DC"/>
    <w:pPr>
      <w:outlineLvl w:val="6"/>
    </w:pPr>
  </w:style>
  <w:style w:type="paragraph" w:styleId="Rubrik8">
    <w:name w:val="heading 8"/>
    <w:basedOn w:val="Normal"/>
    <w:next w:val="Normal"/>
    <w:link w:val="Rubrik8Char"/>
    <w:uiPriority w:val="9"/>
    <w:unhideWhenUsed/>
    <w:rsid w:val="005267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9"/>
    <w:unhideWhenUsed/>
    <w:rsid w:val="005267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B3D6E"/>
    <w:rPr>
      <w:rFonts w:asciiTheme="majorHAnsi" w:eastAsiaTheme="majorEastAsia" w:hAnsiTheme="majorHAnsi" w:cstheme="majorBidi"/>
      <w:noProof/>
      <w:sz w:val="48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AB3D6E"/>
    <w:rPr>
      <w:rFonts w:asciiTheme="majorHAnsi" w:eastAsiaTheme="majorEastAsia" w:hAnsiTheme="majorHAnsi" w:cstheme="majorBidi"/>
      <w:sz w:val="36"/>
      <w:szCs w:val="26"/>
    </w:rPr>
  </w:style>
  <w:style w:type="paragraph" w:styleId="Rubrik">
    <w:name w:val="Title"/>
    <w:basedOn w:val="Normal"/>
    <w:next w:val="Normal"/>
    <w:link w:val="RubrikChar"/>
    <w:uiPriority w:val="10"/>
    <w:rsid w:val="000F043C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F043C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Rubrik3Char">
    <w:name w:val="Rubrik 3 Char"/>
    <w:basedOn w:val="Standardstycketeckensnitt"/>
    <w:link w:val="Rubrik3"/>
    <w:uiPriority w:val="9"/>
    <w:rsid w:val="00AB3D6E"/>
    <w:rPr>
      <w:rFonts w:asciiTheme="majorHAnsi" w:eastAsiaTheme="majorEastAsia" w:hAnsiTheme="majorHAnsi" w:cstheme="majorBidi"/>
      <w:noProof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5267DC"/>
    <w:rPr>
      <w:rFonts w:asciiTheme="majorHAnsi" w:eastAsiaTheme="majorEastAsia" w:hAnsiTheme="majorHAnsi" w:cstheme="majorBidi"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rsid w:val="005267DC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"/>
    <w:rsid w:val="005267DC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rsid w:val="005267DC"/>
    <w:rPr>
      <w:rFonts w:asciiTheme="majorHAnsi" w:eastAsiaTheme="majorEastAsia" w:hAnsiTheme="majorHAnsi" w:cstheme="majorBidi"/>
    </w:rPr>
  </w:style>
  <w:style w:type="character" w:customStyle="1" w:styleId="Rubrik8Char">
    <w:name w:val="Rubrik 8 Char"/>
    <w:basedOn w:val="Standardstycketeckensnitt"/>
    <w:link w:val="Rubrik8"/>
    <w:uiPriority w:val="9"/>
    <w:rsid w:val="005267D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rsid w:val="005267D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Liststycke">
    <w:name w:val="List Paragraph"/>
    <w:basedOn w:val="Normal"/>
    <w:uiPriority w:val="34"/>
    <w:qFormat/>
    <w:rsid w:val="00E426BB"/>
    <w:pPr>
      <w:numPr>
        <w:numId w:val="8"/>
      </w:numPr>
      <w:contextualSpacing/>
    </w:pPr>
  </w:style>
  <w:style w:type="paragraph" w:styleId="Ingetavstnd">
    <w:name w:val="No Spacing"/>
    <w:uiPriority w:val="1"/>
    <w:qFormat/>
    <w:rsid w:val="00E426BB"/>
    <w:pPr>
      <w:spacing w:after="0" w:line="240" w:lineRule="auto"/>
    </w:pPr>
  </w:style>
  <w:style w:type="paragraph" w:styleId="Sidhuvud">
    <w:name w:val="header"/>
    <w:basedOn w:val="Normal"/>
    <w:link w:val="SidhuvudChar"/>
    <w:unhideWhenUsed/>
    <w:rsid w:val="00D24592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rsid w:val="00D24592"/>
  </w:style>
  <w:style w:type="paragraph" w:styleId="Sidfot">
    <w:name w:val="footer"/>
    <w:link w:val="SidfotChar"/>
    <w:unhideWhenUsed/>
    <w:rsid w:val="00FE2F19"/>
    <w:pPr>
      <w:tabs>
        <w:tab w:val="center" w:pos="4536"/>
        <w:tab w:val="right" w:pos="9072"/>
      </w:tabs>
      <w:spacing w:after="0"/>
      <w:jc w:val="center"/>
    </w:pPr>
    <w:rPr>
      <w:noProof/>
      <w:sz w:val="16"/>
    </w:rPr>
  </w:style>
  <w:style w:type="character" w:customStyle="1" w:styleId="SidfotChar">
    <w:name w:val="Sidfot Char"/>
    <w:basedOn w:val="Standardstycketeckensnitt"/>
    <w:link w:val="Sidfot"/>
    <w:rsid w:val="00FE2F19"/>
    <w:rPr>
      <w:noProof/>
      <w:sz w:val="16"/>
    </w:rPr>
  </w:style>
  <w:style w:type="table" w:styleId="Tabellrutnt">
    <w:name w:val="Table Grid"/>
    <w:basedOn w:val="Normaltabell"/>
    <w:uiPriority w:val="39"/>
    <w:rsid w:val="00CB7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ss">
    <w:name w:val="Ingress"/>
    <w:basedOn w:val="Normal"/>
    <w:link w:val="IngressChar"/>
    <w:qFormat/>
    <w:rsid w:val="00AB3D6E"/>
    <w:pPr>
      <w:spacing w:after="0"/>
      <w:ind w:left="567" w:right="567"/>
      <w:jc w:val="center"/>
    </w:pPr>
  </w:style>
  <w:style w:type="character" w:customStyle="1" w:styleId="IngressChar">
    <w:name w:val="Ingress Char"/>
    <w:basedOn w:val="Standardstycketeckensnitt"/>
    <w:link w:val="Ingress"/>
    <w:rsid w:val="00AB3D6E"/>
    <w:rPr>
      <w:noProof/>
    </w:rPr>
  </w:style>
  <w:style w:type="character" w:styleId="Hyperlnk">
    <w:name w:val="Hyperlink"/>
    <w:basedOn w:val="Standardstycketeckensnitt"/>
    <w:uiPriority w:val="99"/>
    <w:unhideWhenUsed/>
    <w:rsid w:val="00173D05"/>
    <w:rPr>
      <w:color w:val="4B2D78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173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9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lie.fredriksson@trollhattan.se" TargetMode="External"/><Relationship Id="rId13" Type="http://schemas.openxmlformats.org/officeDocument/2006/relationships/hyperlink" Target="mailto:louise.niklasson@trollhattan.se" TargetMode="External"/><Relationship Id="rId18" Type="http://schemas.openxmlformats.org/officeDocument/2006/relationships/image" Target="media/image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aria.jorfors@trollhattan.se" TargetMode="External"/><Relationship Id="rId12" Type="http://schemas.openxmlformats.org/officeDocument/2006/relationships/hyperlink" Target="mailto:johanna.wassenius@trollhattan.se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pofyrbodal.se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trin.johansson@trollhattan.se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attias.furbo@trollhattan.se" TargetMode="External"/><Relationship Id="rId10" Type="http://schemas.openxmlformats.org/officeDocument/2006/relationships/hyperlink" Target="mailto:maria.bjurback@trollhattan.se" TargetMode="External"/><Relationship Id="rId19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mailto:cecilia.dahlman.giannias@trollhattan.se" TargetMode="External"/><Relationship Id="rId14" Type="http://schemas.openxmlformats.org/officeDocument/2006/relationships/hyperlink" Target="mailto:maria.lundgren@trollhattan.se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thn.local\data\Appdata\Microsoft\Office%202016\Mallar\Informationsmaterial\Broschyrmall%20A5.dotx" TargetMode="External"/></Relationships>
</file>

<file path=word/theme/theme1.xml><?xml version="1.0" encoding="utf-8"?>
<a:theme xmlns:a="http://schemas.openxmlformats.org/drawingml/2006/main" name="Office-tema">
  <a:themeElements>
    <a:clrScheme name="Trollhattan std">
      <a:dk1>
        <a:sysClr val="windowText" lastClr="000000"/>
      </a:dk1>
      <a:lt1>
        <a:sysClr val="window" lastClr="FFFFFF"/>
      </a:lt1>
      <a:dk2>
        <a:srgbClr val="292929"/>
      </a:dk2>
      <a:lt2>
        <a:srgbClr val="F0F0F0"/>
      </a:lt2>
      <a:accent1>
        <a:srgbClr val="292929"/>
      </a:accent1>
      <a:accent2>
        <a:srgbClr val="4B2D78"/>
      </a:accent2>
      <a:accent3>
        <a:srgbClr val="19C896"/>
      </a:accent3>
      <a:accent4>
        <a:srgbClr val="00B9FF"/>
      </a:accent4>
      <a:accent5>
        <a:srgbClr val="F0FA5A"/>
      </a:accent5>
      <a:accent6>
        <a:srgbClr val="EB5F5F"/>
      </a:accent6>
      <a:hlink>
        <a:srgbClr val="4B2D78"/>
      </a:hlink>
      <a:folHlink>
        <a:srgbClr val="EB5F5F"/>
      </a:folHlink>
    </a:clrScheme>
    <a:fontScheme name="Trollhattan">
      <a:majorFont>
        <a:latin typeface="Barlow SemiBold"/>
        <a:ea typeface=""/>
        <a:cs typeface=""/>
      </a:majorFont>
      <a:minorFont>
        <a:latin typeface="Barl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Broschyrmall A5</Template>
  <TotalTime>0</TotalTime>
  <Pages>2</Pages>
  <Words>405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Broschyr personligt ombud Fyrbodal</vt:lpstr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Broschyr personligt ombud Fyrbodal</dc:title>
  <dc:subject/>
  <dc:creator>Jonathan Hjort</dc:creator>
  <cp:keywords/>
  <dc:description/>
  <cp:lastModifiedBy>Maria Jorfors</cp:lastModifiedBy>
  <cp:revision>2</cp:revision>
  <dcterms:created xsi:type="dcterms:W3CDTF">2020-05-29T11:39:00Z</dcterms:created>
  <dcterms:modified xsi:type="dcterms:W3CDTF">2020-05-29T11:39:00Z</dcterms:modified>
</cp:coreProperties>
</file>